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CC"/>
  <w:body>
    <w:p w14:paraId="489FF58E" w14:textId="73DC2E1C" w:rsidR="00D1684B" w:rsidRPr="00EC2F74" w:rsidRDefault="001B7F58" w:rsidP="002D11B4">
      <w:pPr>
        <w:pStyle w:val="PageTitle"/>
        <w:ind w:left="-1440" w:right="-1350"/>
        <w:jc w:val="center"/>
        <w:rPr>
          <w:color w:val="FFFFFF" w:themeColor="background1"/>
        </w:rPr>
      </w:pPr>
      <w:r>
        <w:rPr>
          <w:b w:val="0"/>
          <w:noProof/>
          <w:color w:val="0070C0"/>
          <w:kern w:val="28"/>
          <w:sz w:val="24"/>
          <w:szCs w:val="24"/>
        </w:rPr>
        <w:drawing>
          <wp:anchor distT="0" distB="0" distL="114300" distR="114300" simplePos="0" relativeHeight="251735040" behindDoc="1" locked="0" layoutInCell="1" allowOverlap="1" wp14:anchorId="4D51218F" wp14:editId="60E1D7D0">
            <wp:simplePos x="0" y="0"/>
            <wp:positionH relativeFrom="column">
              <wp:posOffset>8039100</wp:posOffset>
            </wp:positionH>
            <wp:positionV relativeFrom="paragraph">
              <wp:posOffset>1744345</wp:posOffset>
            </wp:positionV>
            <wp:extent cx="3114675" cy="971480"/>
            <wp:effectExtent l="0" t="0" r="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 Pageant 2018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97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C3382" w14:textId="3BC6F959" w:rsidR="00EC2F74" w:rsidRDefault="002D11B4" w:rsidP="00D1684B">
      <w:pPr>
        <w:pStyle w:val="PageTitle"/>
        <w:jc w:val="center"/>
        <w:rPr>
          <w:color w:val="FFFFFF" w:themeColor="background1"/>
        </w:rPr>
      </w:pPr>
      <w:r w:rsidRPr="009C1FD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F79022" wp14:editId="5B58AC70">
                <wp:simplePos x="0" y="0"/>
                <wp:positionH relativeFrom="page">
                  <wp:posOffset>-30480</wp:posOffset>
                </wp:positionH>
                <wp:positionV relativeFrom="page">
                  <wp:posOffset>1356360</wp:posOffset>
                </wp:positionV>
                <wp:extent cx="7909560" cy="1676400"/>
                <wp:effectExtent l="0" t="0" r="0" b="0"/>
                <wp:wrapNone/>
                <wp:docPr id="94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9560" cy="1676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78905F" w14:textId="77777777" w:rsidR="00D1684B" w:rsidRPr="002D11B4" w:rsidRDefault="00D1684B" w:rsidP="009C1FD0">
                            <w:pPr>
                              <w:pStyle w:val="PageTitle"/>
                              <w:jc w:val="center"/>
                              <w:rPr>
                                <w:color w:val="800080"/>
                                <w:sz w:val="48"/>
                                <w:szCs w:val="48"/>
                              </w:rPr>
                            </w:pPr>
                            <w:r w:rsidRPr="002D11B4">
                              <w:rPr>
                                <w:color w:val="800080"/>
                                <w:sz w:val="48"/>
                                <w:szCs w:val="48"/>
                              </w:rPr>
                              <w:t>Amazing Grace Lutheran Church</w:t>
                            </w:r>
                          </w:p>
                          <w:p w14:paraId="4A475C03" w14:textId="3472037E" w:rsidR="00B70778" w:rsidRPr="002D11B4" w:rsidRDefault="005C07D3" w:rsidP="00B70778">
                            <w:pPr>
                              <w:jc w:val="center"/>
                              <w:rPr>
                                <w:color w:val="8000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800080"/>
                                <w:sz w:val="40"/>
                                <w:szCs w:val="40"/>
                              </w:rPr>
                              <w:t>April</w:t>
                            </w:r>
                            <w:r w:rsidR="002D11B4" w:rsidRPr="002D11B4">
                              <w:rPr>
                                <w:color w:val="8000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C2F74" w:rsidRPr="002D11B4">
                              <w:rPr>
                                <w:color w:val="800080"/>
                                <w:sz w:val="40"/>
                                <w:szCs w:val="40"/>
                              </w:rPr>
                              <w:t>20</w:t>
                            </w:r>
                            <w:r w:rsidR="00530862">
                              <w:rPr>
                                <w:color w:val="800080"/>
                                <w:sz w:val="40"/>
                                <w:szCs w:val="40"/>
                              </w:rPr>
                              <w:t>20</w:t>
                            </w:r>
                            <w:r w:rsidR="00EC2F74" w:rsidRPr="002D11B4">
                              <w:rPr>
                                <w:color w:val="800080"/>
                                <w:sz w:val="40"/>
                                <w:szCs w:val="40"/>
                              </w:rPr>
                              <w:t xml:space="preserve"> Newsletter </w:t>
                            </w:r>
                          </w:p>
                          <w:p w14:paraId="2EA1AE37" w14:textId="77777777" w:rsidR="0071725C" w:rsidRPr="002D11B4" w:rsidRDefault="0071725C" w:rsidP="00B70778">
                            <w:pPr>
                              <w:jc w:val="center"/>
                              <w:rPr>
                                <w:color w:val="800080"/>
                                <w:sz w:val="16"/>
                                <w:szCs w:val="16"/>
                              </w:rPr>
                            </w:pPr>
                          </w:p>
                          <w:p w14:paraId="0BA546A1" w14:textId="77777777" w:rsidR="00B70778" w:rsidRPr="002D11B4" w:rsidRDefault="00B70778" w:rsidP="00B70778">
                            <w:pPr>
                              <w:jc w:val="center"/>
                              <w:rPr>
                                <w:noProof/>
                                <w:color w:val="800080"/>
                                <w:sz w:val="28"/>
                                <w:szCs w:val="28"/>
                              </w:rPr>
                            </w:pPr>
                            <w:r w:rsidRPr="002D11B4">
                              <w:rPr>
                                <w:noProof/>
                                <w:color w:val="800080"/>
                                <w:sz w:val="28"/>
                                <w:szCs w:val="28"/>
                              </w:rPr>
                              <w:t xml:space="preserve">29860 Dequindre, Warren, MI 48092 </w:t>
                            </w:r>
                          </w:p>
                          <w:p w14:paraId="5E934F60" w14:textId="77777777" w:rsidR="00B70778" w:rsidRPr="002D11B4" w:rsidRDefault="00B70778" w:rsidP="00B70778">
                            <w:pPr>
                              <w:jc w:val="center"/>
                              <w:rPr>
                                <w:noProof/>
                                <w:color w:val="800080"/>
                                <w:sz w:val="28"/>
                                <w:szCs w:val="28"/>
                              </w:rPr>
                            </w:pPr>
                            <w:r w:rsidRPr="00621E1F">
                              <w:rPr>
                                <w:noProof/>
                                <w:color w:val="800080"/>
                                <w:sz w:val="28"/>
                                <w:szCs w:val="28"/>
                              </w:rPr>
                              <w:t>aglcwarren@gmail</w:t>
                            </w:r>
                            <w:r w:rsidRPr="002D11B4">
                              <w:rPr>
                                <w:noProof/>
                                <w:color w:val="800080"/>
                                <w:sz w:val="28"/>
                                <w:szCs w:val="28"/>
                              </w:rPr>
                              <w:t>.com</w:t>
                            </w:r>
                          </w:p>
                          <w:p w14:paraId="5458FB41" w14:textId="77777777" w:rsidR="00B70778" w:rsidRPr="002D11B4" w:rsidRDefault="00B70778" w:rsidP="00B70778">
                            <w:pPr>
                              <w:jc w:val="center"/>
                              <w:rPr>
                                <w:noProof/>
                                <w:color w:val="800080"/>
                                <w:sz w:val="28"/>
                                <w:szCs w:val="28"/>
                              </w:rPr>
                            </w:pPr>
                            <w:r w:rsidRPr="002D11B4">
                              <w:rPr>
                                <w:noProof/>
                                <w:color w:val="800080"/>
                                <w:sz w:val="28"/>
                                <w:szCs w:val="28"/>
                              </w:rPr>
                              <w:t>www.aglc-warren.org</w:t>
                            </w:r>
                          </w:p>
                          <w:p w14:paraId="74ABBD3C" w14:textId="7DF40FB1" w:rsidR="00B70778" w:rsidRPr="002D11B4" w:rsidRDefault="00B70778" w:rsidP="00B70778">
                            <w:pPr>
                              <w:jc w:val="center"/>
                              <w:rPr>
                                <w:color w:val="800080"/>
                                <w:sz w:val="28"/>
                                <w:szCs w:val="28"/>
                              </w:rPr>
                            </w:pPr>
                            <w:r w:rsidRPr="002D11B4">
                              <w:rPr>
                                <w:noProof/>
                                <w:color w:val="800080"/>
                                <w:sz w:val="28"/>
                                <w:szCs w:val="28"/>
                              </w:rPr>
                              <w:t xml:space="preserve">Pastor </w:t>
                            </w:r>
                            <w:r w:rsidR="00530862">
                              <w:rPr>
                                <w:noProof/>
                                <w:color w:val="800080"/>
                                <w:sz w:val="28"/>
                                <w:szCs w:val="28"/>
                              </w:rPr>
                              <w:t>Susanna Muzzin</w:t>
                            </w:r>
                          </w:p>
                          <w:p w14:paraId="7B8791B7" w14:textId="77777777" w:rsidR="00EC2F74" w:rsidRPr="00517698" w:rsidRDefault="00EC2F74" w:rsidP="009C1FD0">
                            <w:pPr>
                              <w:pStyle w:val="PageTitle"/>
                              <w:jc w:val="center"/>
                              <w:rPr>
                                <w:color w:val="CC0099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F79022" id="_x0000_t202" coordsize="21600,21600" o:spt="202" path="m,l,21600r21600,l21600,xe">
                <v:stroke joinstyle="miter"/>
                <v:path gradientshapeok="t" o:connecttype="rect"/>
              </v:shapetype>
              <v:shape id="Text Box 267" o:spid="_x0000_s1026" type="#_x0000_t202" style="position:absolute;left:0;text-align:left;margin-left:-2.4pt;margin-top:106.8pt;width:622.8pt;height:132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" fillcolor="white [3212]" stroked="f">
                <v:textbox inset="0,0,0,0">
                  <w:txbxContent>
                    <w:p w14:paraId="3678905F" w14:textId="77777777" w:rsidR="00D1684B" w:rsidRPr="002D11B4" w:rsidRDefault="00D1684B" w:rsidP="009C1FD0">
                      <w:pPr>
                        <w:pStyle w:val="PageTitle"/>
                        <w:jc w:val="center"/>
                        <w:rPr>
                          <w:color w:val="800080"/>
                          <w:sz w:val="48"/>
                          <w:szCs w:val="48"/>
                        </w:rPr>
                      </w:pPr>
                      <w:r w:rsidRPr="002D11B4">
                        <w:rPr>
                          <w:color w:val="800080"/>
                          <w:sz w:val="48"/>
                          <w:szCs w:val="48"/>
                        </w:rPr>
                        <w:t>Amazing Grace Lutheran Church</w:t>
                      </w:r>
                    </w:p>
                    <w:p w14:paraId="4A475C03" w14:textId="3472037E" w:rsidR="00B70778" w:rsidRPr="002D11B4" w:rsidRDefault="005C07D3" w:rsidP="00B70778">
                      <w:pPr>
                        <w:jc w:val="center"/>
                        <w:rPr>
                          <w:color w:val="800080"/>
                          <w:sz w:val="40"/>
                          <w:szCs w:val="40"/>
                        </w:rPr>
                      </w:pPr>
                      <w:r>
                        <w:rPr>
                          <w:color w:val="800080"/>
                          <w:sz w:val="40"/>
                          <w:szCs w:val="40"/>
                        </w:rPr>
                        <w:t>April</w:t>
                      </w:r>
                      <w:r w:rsidR="002D11B4" w:rsidRPr="002D11B4">
                        <w:rPr>
                          <w:color w:val="800080"/>
                          <w:sz w:val="40"/>
                          <w:szCs w:val="40"/>
                        </w:rPr>
                        <w:t xml:space="preserve"> </w:t>
                      </w:r>
                      <w:r w:rsidR="00EC2F74" w:rsidRPr="002D11B4">
                        <w:rPr>
                          <w:color w:val="800080"/>
                          <w:sz w:val="40"/>
                          <w:szCs w:val="40"/>
                        </w:rPr>
                        <w:t>20</w:t>
                      </w:r>
                      <w:r w:rsidR="00530862">
                        <w:rPr>
                          <w:color w:val="800080"/>
                          <w:sz w:val="40"/>
                          <w:szCs w:val="40"/>
                        </w:rPr>
                        <w:t>20</w:t>
                      </w:r>
                      <w:r w:rsidR="00EC2F74" w:rsidRPr="002D11B4">
                        <w:rPr>
                          <w:color w:val="800080"/>
                          <w:sz w:val="40"/>
                          <w:szCs w:val="40"/>
                        </w:rPr>
                        <w:t xml:space="preserve"> Newsletter </w:t>
                      </w:r>
                    </w:p>
                    <w:p w14:paraId="2EA1AE37" w14:textId="77777777" w:rsidR="0071725C" w:rsidRPr="002D11B4" w:rsidRDefault="0071725C" w:rsidP="00B70778">
                      <w:pPr>
                        <w:jc w:val="center"/>
                        <w:rPr>
                          <w:color w:val="800080"/>
                          <w:sz w:val="16"/>
                          <w:szCs w:val="16"/>
                        </w:rPr>
                      </w:pPr>
                    </w:p>
                    <w:p w14:paraId="0BA546A1" w14:textId="77777777" w:rsidR="00B70778" w:rsidRPr="002D11B4" w:rsidRDefault="00B70778" w:rsidP="00B70778">
                      <w:pPr>
                        <w:jc w:val="center"/>
                        <w:rPr>
                          <w:noProof/>
                          <w:color w:val="800080"/>
                          <w:sz w:val="28"/>
                          <w:szCs w:val="28"/>
                        </w:rPr>
                      </w:pPr>
                      <w:r w:rsidRPr="002D11B4">
                        <w:rPr>
                          <w:noProof/>
                          <w:color w:val="800080"/>
                          <w:sz w:val="28"/>
                          <w:szCs w:val="28"/>
                        </w:rPr>
                        <w:t xml:space="preserve">29860 Dequindre, Warren, MI 48092 </w:t>
                      </w:r>
                    </w:p>
                    <w:p w14:paraId="5E934F60" w14:textId="77777777" w:rsidR="00B70778" w:rsidRPr="002D11B4" w:rsidRDefault="00B70778" w:rsidP="00B70778">
                      <w:pPr>
                        <w:jc w:val="center"/>
                        <w:rPr>
                          <w:noProof/>
                          <w:color w:val="800080"/>
                          <w:sz w:val="28"/>
                          <w:szCs w:val="28"/>
                        </w:rPr>
                      </w:pPr>
                      <w:r w:rsidRPr="00621E1F">
                        <w:rPr>
                          <w:noProof/>
                          <w:color w:val="800080"/>
                          <w:sz w:val="28"/>
                          <w:szCs w:val="28"/>
                        </w:rPr>
                        <w:t>aglcwarren@gmail</w:t>
                      </w:r>
                      <w:r w:rsidRPr="002D11B4">
                        <w:rPr>
                          <w:noProof/>
                          <w:color w:val="800080"/>
                          <w:sz w:val="28"/>
                          <w:szCs w:val="28"/>
                        </w:rPr>
                        <w:t>.com</w:t>
                      </w:r>
                    </w:p>
                    <w:p w14:paraId="5458FB41" w14:textId="77777777" w:rsidR="00B70778" w:rsidRPr="002D11B4" w:rsidRDefault="00B70778" w:rsidP="00B70778">
                      <w:pPr>
                        <w:jc w:val="center"/>
                        <w:rPr>
                          <w:noProof/>
                          <w:color w:val="800080"/>
                          <w:sz w:val="28"/>
                          <w:szCs w:val="28"/>
                        </w:rPr>
                      </w:pPr>
                      <w:r w:rsidRPr="002D11B4">
                        <w:rPr>
                          <w:noProof/>
                          <w:color w:val="800080"/>
                          <w:sz w:val="28"/>
                          <w:szCs w:val="28"/>
                        </w:rPr>
                        <w:t>www.aglc-warren.org</w:t>
                      </w:r>
                    </w:p>
                    <w:p w14:paraId="74ABBD3C" w14:textId="7DF40FB1" w:rsidR="00B70778" w:rsidRPr="002D11B4" w:rsidRDefault="00B70778" w:rsidP="00B70778">
                      <w:pPr>
                        <w:jc w:val="center"/>
                        <w:rPr>
                          <w:color w:val="800080"/>
                          <w:sz w:val="28"/>
                          <w:szCs w:val="28"/>
                        </w:rPr>
                      </w:pPr>
                      <w:r w:rsidRPr="002D11B4">
                        <w:rPr>
                          <w:noProof/>
                          <w:color w:val="800080"/>
                          <w:sz w:val="28"/>
                          <w:szCs w:val="28"/>
                        </w:rPr>
                        <w:t xml:space="preserve">Pastor </w:t>
                      </w:r>
                      <w:r w:rsidR="00530862">
                        <w:rPr>
                          <w:noProof/>
                          <w:color w:val="800080"/>
                          <w:sz w:val="28"/>
                          <w:szCs w:val="28"/>
                        </w:rPr>
                        <w:t>Susanna Muzzin</w:t>
                      </w:r>
                    </w:p>
                    <w:p w14:paraId="7B8791B7" w14:textId="77777777" w:rsidR="00EC2F74" w:rsidRPr="00517698" w:rsidRDefault="00EC2F74" w:rsidP="009C1FD0">
                      <w:pPr>
                        <w:pStyle w:val="PageTitle"/>
                        <w:jc w:val="center"/>
                        <w:rPr>
                          <w:color w:val="CC0099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70E3C8" w14:textId="0812464D" w:rsidR="00D1684B" w:rsidRDefault="00D1684B" w:rsidP="00D1684B">
      <w:pPr>
        <w:pStyle w:val="PageTitle"/>
        <w:jc w:val="center"/>
        <w:rPr>
          <w:color w:val="FFFFFF" w:themeColor="background1"/>
        </w:rPr>
      </w:pPr>
    </w:p>
    <w:p w14:paraId="6FDF5C86" w14:textId="401FB02B" w:rsidR="00D1684B" w:rsidRDefault="001E6565" w:rsidP="00D1684B">
      <w:pPr>
        <w:pStyle w:val="PageTitle"/>
        <w:jc w:val="center"/>
        <w:rPr>
          <w:color w:val="FFFFFF" w:themeColor="background1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3B2BD5D2" wp14:editId="4F7E6CBF">
            <wp:simplePos x="0" y="0"/>
            <wp:positionH relativeFrom="column">
              <wp:posOffset>-45720</wp:posOffset>
            </wp:positionH>
            <wp:positionV relativeFrom="paragraph">
              <wp:posOffset>71120</wp:posOffset>
            </wp:positionV>
            <wp:extent cx="1666875" cy="1318895"/>
            <wp:effectExtent l="0" t="0" r="9525" b="0"/>
            <wp:wrapNone/>
            <wp:docPr id="22" name="Picture 22" descr="Image result for March birthd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arch birthday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00"/>
                    <a:stretch/>
                  </pic:blipFill>
                  <pic:spPr bwMode="auto">
                    <a:xfrm>
                      <a:off x="0" y="0"/>
                      <a:ext cx="166687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D7E08" w14:textId="77777777" w:rsidR="00D1684B" w:rsidRDefault="00D1684B" w:rsidP="00D1684B">
      <w:pPr>
        <w:pStyle w:val="PageTitle"/>
        <w:jc w:val="center"/>
        <w:rPr>
          <w:color w:val="FFFFFF" w:themeColor="background1"/>
        </w:rPr>
      </w:pPr>
    </w:p>
    <w:p w14:paraId="4008F4C3" w14:textId="77777777" w:rsidR="00D1684B" w:rsidRDefault="00D1684B" w:rsidP="00D1684B">
      <w:pPr>
        <w:pStyle w:val="PageTitle"/>
        <w:jc w:val="center"/>
        <w:rPr>
          <w:color w:val="FFFFFF" w:themeColor="background1"/>
        </w:rPr>
      </w:pPr>
    </w:p>
    <w:p w14:paraId="32A2C059" w14:textId="77777777" w:rsidR="00D1684B" w:rsidRPr="00EC2F74" w:rsidRDefault="00D1684B" w:rsidP="00D1684B">
      <w:pPr>
        <w:pStyle w:val="PageTitle"/>
        <w:jc w:val="center"/>
        <w:rPr>
          <w:color w:val="FFFFFF" w:themeColor="background1"/>
        </w:rPr>
      </w:pPr>
    </w:p>
    <w:p w14:paraId="28B9D234" w14:textId="77777777" w:rsidR="0036565C" w:rsidRDefault="00DA7E25" w:rsidP="0036565C">
      <w:pPr>
        <w:rPr>
          <w:color w:val="C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676622" wp14:editId="58C608F5">
                <wp:simplePos x="0" y="0"/>
                <wp:positionH relativeFrom="column">
                  <wp:posOffset>287020</wp:posOffset>
                </wp:positionH>
                <wp:positionV relativeFrom="paragraph">
                  <wp:posOffset>361315</wp:posOffset>
                </wp:positionV>
                <wp:extent cx="7171055" cy="9367520"/>
                <wp:effectExtent l="10795" t="8890" r="9525" b="5715"/>
                <wp:wrapNone/>
                <wp:docPr id="68" name="Rectangle 24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71055" cy="936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2C7DD" id="Rectangle 249" o:spid="_x0000_s1026" style="position:absolute;margin-left:22.6pt;margin-top:28.45pt;width:564.65pt;height:737.6pt;z-index:2516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" stroked="f">
                <v:stroke joinstyle="round"/>
                <o:lock v:ext="edit" shapetype="t"/>
                <v:textbox inset="2.88pt,2.88pt,2.88pt,2.88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0527A58" wp14:editId="372C458E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6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712DF" w14:textId="77777777" w:rsidR="005B7866" w:rsidRDefault="005B786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27A58" id="Text Box 144" o:spid="_x0000_s1027" type="#_x0000_t202" style="position:absolute;margin-left:200pt;margin-top:248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" filled="f" stroked="f">
                <v:textbox inset="0,0,0,0">
                  <w:txbxContent>
                    <w:p w14:paraId="3C8712DF" w14:textId="77777777" w:rsidR="005B7866" w:rsidRDefault="005B786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8752C48" wp14:editId="02309BE1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6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87300" w14:textId="77777777" w:rsidR="005B7866" w:rsidRDefault="005B786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52C48" id="Text Box 148" o:spid="_x0000_s1028" type="#_x0000_t202" style="position:absolute;margin-left:199.2pt;margin-top:519.8pt;width:7.2pt;height:7.2pt;z-index:2516561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" filled="f" stroked="f">
                <v:textbox inset="0,0,0,0">
                  <w:txbxContent>
                    <w:p w14:paraId="05687300" w14:textId="77777777" w:rsidR="005B7866" w:rsidRDefault="005B786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D8B26D" wp14:editId="1D41AF1B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48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445A7" w14:textId="77777777" w:rsidR="005B7866" w:rsidRDefault="005B786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8B26D" id="Text Box 152" o:spid="_x0000_s1029" type="#_x0000_t202" style="position:absolute;margin-left:200pt;margin-top:97pt;width:7.2pt;height:7.2pt;z-index:2516582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" filled="f" stroked="f">
                <v:textbox inset="0,0,0,0">
                  <w:txbxContent>
                    <w:p w14:paraId="7AC445A7" w14:textId="77777777" w:rsidR="005B7866" w:rsidRDefault="005B786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E76F6E" wp14:editId="78AAB9E1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47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84A11" w14:textId="77777777" w:rsidR="005B7866" w:rsidRDefault="005B786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76F6E" id="Text Box 156" o:spid="_x0000_s1030" type="#_x0000_t202" style="position:absolute;margin-left:201pt;margin-top:351pt;width:7.2pt;height:7.2pt;z-index:2516602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" filled="f" stroked="f">
                <v:textbox inset="0,0,0,0">
                  <w:txbxContent>
                    <w:p w14:paraId="61584A11" w14:textId="77777777" w:rsidR="005B7866" w:rsidRDefault="005B786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A9F4BC" wp14:editId="3B1E9DD9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46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A9226" w14:textId="77777777" w:rsidR="005B7866" w:rsidRDefault="005B786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9F4BC" id="Text Box 160" o:spid="_x0000_s1031" type="#_x0000_t202" style="position:absolute;margin-left:201pt;margin-top:604pt;width:7.2pt;height:7.2pt;z-index:2516613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" filled="f" stroked="f">
                <v:textbox inset="0,0,0,0">
                  <w:txbxContent>
                    <w:p w14:paraId="0E9A9226" w14:textId="77777777" w:rsidR="005B7866" w:rsidRDefault="005B786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9A6799" wp14:editId="5E852349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29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7A763" w14:textId="77777777" w:rsidR="005B7866" w:rsidRDefault="005B786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A6799" id="Text Box 164" o:spid="_x0000_s1032" type="#_x0000_t202" style="position:absolute;margin-left:43pt;margin-top:98pt;width:7.2pt;height:7.2pt;z-index:2516623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" filled="f" stroked="f">
                <v:textbox inset="0,0,0,0">
                  <w:txbxContent>
                    <w:p w14:paraId="3257A763" w14:textId="77777777" w:rsidR="005B7866" w:rsidRDefault="005B786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A78508" wp14:editId="19A751C2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28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C35D9" w14:textId="77777777" w:rsidR="005B7866" w:rsidRDefault="005B786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78508" id="Text Box 168" o:spid="_x0000_s1033" type="#_x0000_t202" style="position:absolute;margin-left:43.2pt;margin-top:451pt;width:7.2pt;height:7.2pt;z-index:2516633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" filled="f" stroked="f">
                <v:textbox inset="0,0,0,0">
                  <w:txbxContent>
                    <w:p w14:paraId="61DC35D9" w14:textId="77777777" w:rsidR="005B7866" w:rsidRDefault="005B786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F84EC0" wp14:editId="4AF1FC55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27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29120" w14:textId="77777777" w:rsidR="005B7866" w:rsidRDefault="005B786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84EC0" id="Text Box 172" o:spid="_x0000_s1034" type="#_x0000_t202" style="position:absolute;margin-left:200pt;margin-top:82.8pt;width:7.2pt;height:7.2pt;z-index:2516643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" filled="f" stroked="f">
                <v:textbox inset="0,0,0,0">
                  <w:txbxContent>
                    <w:p w14:paraId="2E429120" w14:textId="77777777" w:rsidR="005B7866" w:rsidRDefault="005B786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6A27E3" wp14:editId="43891598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26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68BDC" w14:textId="77777777" w:rsidR="005B7866" w:rsidRDefault="005B786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A27E3" id="Text Box 176" o:spid="_x0000_s1035" type="#_x0000_t202" style="position:absolute;margin-left:198.2pt;margin-top:319pt;width:7.2pt;height:7.2pt;z-index:2516654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" filled="f" stroked="f">
                <v:textbox inset="0,0,0,0">
                  <w:txbxContent>
                    <w:p w14:paraId="35C68BDC" w14:textId="77777777" w:rsidR="005B7866" w:rsidRDefault="005B786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0E31CC" wp14:editId="24994730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25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F07D5" w14:textId="77777777" w:rsidR="005B7866" w:rsidRDefault="005B786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E31CC" id="Text Box 180" o:spid="_x0000_s1036" type="#_x0000_t202" style="position:absolute;margin-left:199pt;margin-top:546pt;width:7.2pt;height:7.2pt;z-index:2516664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" filled="f" stroked="f">
                <v:textbox inset="0,0,0,0">
                  <w:txbxContent>
                    <w:p w14:paraId="492F07D5" w14:textId="77777777" w:rsidR="005B7866" w:rsidRDefault="005B786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4CBB74" wp14:editId="45C021C3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24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BE287" w14:textId="77777777" w:rsidR="005B7866" w:rsidRDefault="005B786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CBB74" id="Text Box 184" o:spid="_x0000_s1037" type="#_x0000_t202" style="position:absolute;margin-left:43pt;margin-top:98pt;width:7.2pt;height:7.2pt;z-index:2516674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" filled="f" stroked="f">
                <v:textbox inset="0,0,0,0">
                  <w:txbxContent>
                    <w:p w14:paraId="06FBE287" w14:textId="77777777" w:rsidR="005B7866" w:rsidRDefault="005B7866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DC20C2" wp14:editId="75E1BA65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23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B022B" w14:textId="77777777" w:rsidR="005B7866" w:rsidRDefault="005B786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C20C2" id="Text Box 188" o:spid="_x0000_s1038" type="#_x0000_t202" style="position:absolute;margin-left:42.2pt;margin-top:436.8pt;width:7.2pt;height:7.2pt;z-index:2516684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" filled="f" stroked="f">
                <v:textbox inset="0,0,0,0">
                  <w:txbxContent>
                    <w:p w14:paraId="698B022B" w14:textId="77777777" w:rsidR="005B7866" w:rsidRDefault="005B7866"/>
                  </w:txbxContent>
                </v:textbox>
                <w10:wrap anchorx="page" anchory="page"/>
              </v:shape>
            </w:pict>
          </mc:Fallback>
        </mc:AlternateContent>
      </w:r>
    </w:p>
    <w:p w14:paraId="7BC1CD62" w14:textId="47DB4313" w:rsidR="00D24979" w:rsidRDefault="001E6565" w:rsidP="00354DD0">
      <w:pPr>
        <w:jc w:val="center"/>
        <w:rPr>
          <w:b/>
          <w:color w:val="FFFFFF" w:themeColor="background1"/>
          <w:sz w:val="36"/>
          <w:szCs w:val="36"/>
        </w:rPr>
      </w:pPr>
      <w:r w:rsidRPr="0093525C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916B558" wp14:editId="10E88FE6">
                <wp:simplePos x="0" y="0"/>
                <wp:positionH relativeFrom="column">
                  <wp:posOffset>1924050</wp:posOffset>
                </wp:positionH>
                <wp:positionV relativeFrom="paragraph">
                  <wp:posOffset>264160</wp:posOffset>
                </wp:positionV>
                <wp:extent cx="2682240" cy="2314575"/>
                <wp:effectExtent l="0" t="0" r="22860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4AD1E" w14:textId="53213947" w:rsidR="0070671E" w:rsidRDefault="0070671E" w:rsidP="0070671E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</w:rPr>
                            </w:pPr>
                          </w:p>
                          <w:p w14:paraId="5A8EB94D" w14:textId="6DBB490D" w:rsidR="0093525C" w:rsidRPr="00621E1F" w:rsidRDefault="0093525C" w:rsidP="00D221D8">
                            <w:pPr>
                              <w:jc w:val="center"/>
                              <w:rPr>
                                <w:color w:val="80008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6B558" id="Text Box 2" o:spid="_x0000_s1039" type="#_x0000_t202" style="position:absolute;left:0;text-align:left;margin-left:151.5pt;margin-top:20.8pt;width:211.2pt;height:182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">
                <v:textbox>
                  <w:txbxContent>
                    <w:p w14:paraId="23E4AD1E" w14:textId="53213947" w:rsidR="0070671E" w:rsidRDefault="0070671E" w:rsidP="0070671E">
                      <w:pPr>
                        <w:widowControl w:val="0"/>
                        <w:spacing w:line="360" w:lineRule="auto"/>
                        <w:jc w:val="center"/>
                        <w:rPr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</w:rPr>
                      </w:pPr>
                    </w:p>
                    <w:p w14:paraId="5A8EB94D" w14:textId="6DBB490D" w:rsidR="0093525C" w:rsidRPr="00621E1F" w:rsidRDefault="0093525C" w:rsidP="00D221D8">
                      <w:pPr>
                        <w:jc w:val="center"/>
                        <w:rPr>
                          <w:color w:val="80008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2BD7" w:rsidRPr="008F7AC3">
        <w:rPr>
          <w:noProof/>
          <w:color w:val="CC0099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EC37C48" wp14:editId="604F6D22">
                <wp:simplePos x="0" y="0"/>
                <wp:positionH relativeFrom="column">
                  <wp:posOffset>4819650</wp:posOffset>
                </wp:positionH>
                <wp:positionV relativeFrom="paragraph">
                  <wp:posOffset>264160</wp:posOffset>
                </wp:positionV>
                <wp:extent cx="2499360" cy="2676525"/>
                <wp:effectExtent l="0" t="0" r="15240" b="28575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31991" w14:textId="77777777" w:rsidR="00D42BD7" w:rsidRDefault="00D42BD7" w:rsidP="00D42BD7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6600"/>
                                <w:szCs w:val="24"/>
                              </w:rPr>
                            </w:pPr>
                            <w:r w:rsidRPr="00D42BD7">
                              <w:rPr>
                                <w:rFonts w:ascii="Times New Roman" w:hAnsi="Times New Roman"/>
                                <w:b/>
                                <w:color w:val="006600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6600"/>
                                <w:szCs w:val="24"/>
                              </w:rPr>
                              <w:t>th</w:t>
                            </w:r>
                            <w:r w:rsidRPr="00D42BD7">
                              <w:rPr>
                                <w:rFonts w:ascii="Times New Roman" w:hAnsi="Times New Roman"/>
                                <w:b/>
                                <w:color w:val="006600"/>
                                <w:szCs w:val="24"/>
                              </w:rPr>
                              <w:t xml:space="preserve"> 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6600"/>
                                <w:szCs w:val="24"/>
                              </w:rPr>
                              <w:t>nnual</w:t>
                            </w:r>
                            <w:r w:rsidRPr="00D42BD7">
                              <w:rPr>
                                <w:rFonts w:ascii="Times New Roman" w:hAnsi="Times New Roman"/>
                                <w:b/>
                                <w:color w:val="006600"/>
                                <w:szCs w:val="24"/>
                              </w:rPr>
                              <w:t xml:space="preserve"> C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6600"/>
                                <w:szCs w:val="24"/>
                              </w:rPr>
                              <w:t>hili</w:t>
                            </w:r>
                            <w:r w:rsidRPr="00D42BD7">
                              <w:rPr>
                                <w:rFonts w:ascii="Times New Roman" w:hAnsi="Times New Roman"/>
                                <w:b/>
                                <w:color w:val="006600"/>
                                <w:szCs w:val="24"/>
                              </w:rPr>
                              <w:t xml:space="preserve"> C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6600"/>
                                <w:szCs w:val="24"/>
                              </w:rPr>
                              <w:t>ook Off and Youth Fundraiser</w:t>
                            </w:r>
                          </w:p>
                          <w:p w14:paraId="5477D15C" w14:textId="1B68F7C6" w:rsidR="00D42BD7" w:rsidRDefault="00D42BD7" w:rsidP="00D42BD7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800080"/>
                                <w:szCs w:val="24"/>
                              </w:rPr>
                            </w:pPr>
                            <w:r w:rsidRPr="00D42BD7">
                              <w:rPr>
                                <w:rFonts w:ascii="Times New Roman" w:hAnsi="Times New Roman"/>
                                <w:b/>
                                <w:color w:val="800080"/>
                                <w:szCs w:val="24"/>
                              </w:rPr>
                              <w:t>Sunday, March 15th at 12:30 P.M. Let Kevin Liske know if you are bringing a pot of chili or sign up on the main bulletin board.</w:t>
                            </w:r>
                          </w:p>
                          <w:p w14:paraId="1EBAC77D" w14:textId="1A12A451" w:rsidR="00D42BD7" w:rsidRDefault="00D42BD7" w:rsidP="00D42BD7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800080"/>
                                <w:szCs w:val="24"/>
                              </w:rPr>
                            </w:pPr>
                            <w:r w:rsidRPr="00D42BD7">
                              <w:rPr>
                                <w:rFonts w:ascii="Times New Roman" w:hAnsi="Times New Roman"/>
                                <w:b/>
                                <w:color w:val="800080"/>
                                <w:szCs w:val="24"/>
                              </w:rPr>
                              <w:t>You be the judge: Best Tasting, Most Unique!</w:t>
                            </w:r>
                          </w:p>
                          <w:p w14:paraId="50410883" w14:textId="3A8E1251" w:rsidR="00D42BD7" w:rsidRDefault="00D42BD7" w:rsidP="00D42BD7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800080"/>
                                <w:szCs w:val="24"/>
                              </w:rPr>
                            </w:pPr>
                            <w:r w:rsidRPr="00D42BD7">
                              <w:rPr>
                                <w:rFonts w:ascii="Times New Roman" w:hAnsi="Times New Roman"/>
                                <w:b/>
                                <w:color w:val="800080"/>
                                <w:szCs w:val="24"/>
                              </w:rPr>
                              <w:t>This fundraiser will benefit our Youth trips.  Confirmation families will donate gift baskets to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800080"/>
                                <w:szCs w:val="24"/>
                              </w:rPr>
                              <w:t xml:space="preserve"> </w:t>
                            </w:r>
                            <w:r w:rsidRPr="00D42BD7">
                              <w:rPr>
                                <w:rFonts w:ascii="Times New Roman" w:hAnsi="Times New Roman"/>
                                <w:b/>
                                <w:color w:val="800080"/>
                                <w:szCs w:val="24"/>
                              </w:rPr>
                              <w:t>Raffle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800080"/>
                                <w:szCs w:val="24"/>
                              </w:rPr>
                              <w:t>.</w:t>
                            </w:r>
                          </w:p>
                          <w:p w14:paraId="77618EFB" w14:textId="77777777" w:rsidR="00D42BD7" w:rsidRPr="00D42BD7" w:rsidRDefault="00D42BD7" w:rsidP="00D42BD7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00"/>
                                <w:sz w:val="8"/>
                                <w:szCs w:val="8"/>
                              </w:rPr>
                            </w:pPr>
                          </w:p>
                          <w:p w14:paraId="12518D00" w14:textId="5D34D831" w:rsidR="00D42BD7" w:rsidRDefault="00D42BD7" w:rsidP="00D42BD7">
                            <w:pPr>
                              <w:tabs>
                                <w:tab w:val="left" w:pos="360"/>
                                <w:tab w:val="center" w:pos="4680"/>
                                <w:tab w:val="right" w:pos="8640"/>
                              </w:tabs>
                              <w:jc w:val="center"/>
                              <w:rPr>
                                <w:rFonts w:ascii="Times New Roman" w:hAnsi="Times New Roman"/>
                                <w:b/>
                                <w:color w:val="006600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CC0099"/>
                              </w:rPr>
                              <w:drawing>
                                <wp:inline distT="0" distB="0" distL="0" distR="0" wp14:anchorId="4F56B315" wp14:editId="236EB089">
                                  <wp:extent cx="1447165" cy="596032"/>
                                  <wp:effectExtent l="0" t="0" r="635" b="0"/>
                                  <wp:docPr id="10" name="Picture 10" descr="A drawing of a 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chili-cookoff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253" cy="6113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31722A" w14:textId="1D12B2F0" w:rsidR="00621E1F" w:rsidRDefault="00621E1F" w:rsidP="008F7A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37C48" id="_x0000_s1040" type="#_x0000_t202" style="position:absolute;left:0;text-align:left;margin-left:379.5pt;margin-top:20.8pt;width:196.8pt;height:210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">
                <v:textbox>
                  <w:txbxContent>
                    <w:p w14:paraId="2D131991" w14:textId="77777777" w:rsidR="00D42BD7" w:rsidRDefault="00D42BD7" w:rsidP="00D42BD7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color w:val="006600"/>
                          <w:szCs w:val="24"/>
                        </w:rPr>
                      </w:pPr>
                      <w:r w:rsidRPr="00D42BD7">
                        <w:rPr>
                          <w:rFonts w:ascii="Times New Roman" w:hAnsi="Times New Roman"/>
                          <w:b/>
                          <w:color w:val="006600"/>
                          <w:szCs w:val="24"/>
                        </w:rPr>
                        <w:t>10</w:t>
                      </w:r>
                      <w:r>
                        <w:rPr>
                          <w:rFonts w:ascii="Times New Roman" w:hAnsi="Times New Roman"/>
                          <w:b/>
                          <w:color w:val="006600"/>
                          <w:szCs w:val="24"/>
                        </w:rPr>
                        <w:t>th</w:t>
                      </w:r>
                      <w:r w:rsidRPr="00D42BD7">
                        <w:rPr>
                          <w:rFonts w:ascii="Times New Roman" w:hAnsi="Times New Roman"/>
                          <w:b/>
                          <w:color w:val="006600"/>
                          <w:szCs w:val="24"/>
                        </w:rPr>
                        <w:t xml:space="preserve"> A</w:t>
                      </w:r>
                      <w:r>
                        <w:rPr>
                          <w:rFonts w:ascii="Times New Roman" w:hAnsi="Times New Roman"/>
                          <w:b/>
                          <w:color w:val="006600"/>
                          <w:szCs w:val="24"/>
                        </w:rPr>
                        <w:t>nnual</w:t>
                      </w:r>
                      <w:r w:rsidRPr="00D42BD7">
                        <w:rPr>
                          <w:rFonts w:ascii="Times New Roman" w:hAnsi="Times New Roman"/>
                          <w:b/>
                          <w:color w:val="006600"/>
                          <w:szCs w:val="24"/>
                        </w:rPr>
                        <w:t xml:space="preserve"> C</w:t>
                      </w:r>
                      <w:r>
                        <w:rPr>
                          <w:rFonts w:ascii="Times New Roman" w:hAnsi="Times New Roman"/>
                          <w:b/>
                          <w:color w:val="006600"/>
                          <w:szCs w:val="24"/>
                        </w:rPr>
                        <w:t>hili</w:t>
                      </w:r>
                      <w:r w:rsidRPr="00D42BD7">
                        <w:rPr>
                          <w:rFonts w:ascii="Times New Roman" w:hAnsi="Times New Roman"/>
                          <w:b/>
                          <w:color w:val="006600"/>
                          <w:szCs w:val="24"/>
                        </w:rPr>
                        <w:t xml:space="preserve"> C</w:t>
                      </w:r>
                      <w:r>
                        <w:rPr>
                          <w:rFonts w:ascii="Times New Roman" w:hAnsi="Times New Roman"/>
                          <w:b/>
                          <w:color w:val="006600"/>
                          <w:szCs w:val="24"/>
                        </w:rPr>
                        <w:t>ook Off and Youth Fundraiser</w:t>
                      </w:r>
                    </w:p>
                    <w:p w14:paraId="5477D15C" w14:textId="1B68F7C6" w:rsidR="00D42BD7" w:rsidRDefault="00D42BD7" w:rsidP="00D42BD7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color w:val="800080"/>
                          <w:szCs w:val="24"/>
                        </w:rPr>
                      </w:pPr>
                      <w:r w:rsidRPr="00D42BD7">
                        <w:rPr>
                          <w:rFonts w:ascii="Times New Roman" w:hAnsi="Times New Roman"/>
                          <w:b/>
                          <w:color w:val="800080"/>
                          <w:szCs w:val="24"/>
                        </w:rPr>
                        <w:t>Sunday, March 15th at 12:30 P.M. Let Kevin Liske know if you are bringing a pot of chili or sign up on the main bulletin board.</w:t>
                      </w:r>
                    </w:p>
                    <w:p w14:paraId="1EBAC77D" w14:textId="1A12A451" w:rsidR="00D42BD7" w:rsidRDefault="00D42BD7" w:rsidP="00D42BD7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color w:val="800080"/>
                          <w:szCs w:val="24"/>
                        </w:rPr>
                      </w:pPr>
                      <w:r w:rsidRPr="00D42BD7">
                        <w:rPr>
                          <w:rFonts w:ascii="Times New Roman" w:hAnsi="Times New Roman"/>
                          <w:b/>
                          <w:color w:val="800080"/>
                          <w:szCs w:val="24"/>
                        </w:rPr>
                        <w:t>You be the judge: Best Tasting, Most Unique!</w:t>
                      </w:r>
                    </w:p>
                    <w:p w14:paraId="50410883" w14:textId="3A8E1251" w:rsidR="00D42BD7" w:rsidRDefault="00D42BD7" w:rsidP="00D42BD7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color w:val="800080"/>
                          <w:szCs w:val="24"/>
                        </w:rPr>
                      </w:pPr>
                      <w:r w:rsidRPr="00D42BD7">
                        <w:rPr>
                          <w:rFonts w:ascii="Times New Roman" w:hAnsi="Times New Roman"/>
                          <w:b/>
                          <w:color w:val="800080"/>
                          <w:szCs w:val="24"/>
                        </w:rPr>
                        <w:t>This fundraiser will benefit our Youth trips.  Confirmation families will donate gift baskets to</w:t>
                      </w:r>
                      <w:r>
                        <w:rPr>
                          <w:rFonts w:ascii="Times New Roman" w:hAnsi="Times New Roman"/>
                          <w:b/>
                          <w:color w:val="800080"/>
                          <w:szCs w:val="24"/>
                        </w:rPr>
                        <w:t xml:space="preserve"> </w:t>
                      </w:r>
                      <w:r w:rsidRPr="00D42BD7">
                        <w:rPr>
                          <w:rFonts w:ascii="Times New Roman" w:hAnsi="Times New Roman"/>
                          <w:b/>
                          <w:color w:val="800080"/>
                          <w:szCs w:val="24"/>
                        </w:rPr>
                        <w:t>Raffle</w:t>
                      </w:r>
                      <w:r>
                        <w:rPr>
                          <w:rFonts w:ascii="Times New Roman" w:hAnsi="Times New Roman"/>
                          <w:b/>
                          <w:color w:val="800080"/>
                          <w:szCs w:val="24"/>
                        </w:rPr>
                        <w:t>.</w:t>
                      </w:r>
                    </w:p>
                    <w:p w14:paraId="77618EFB" w14:textId="77777777" w:rsidR="00D42BD7" w:rsidRPr="00D42BD7" w:rsidRDefault="00D42BD7" w:rsidP="00D42BD7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color w:val="003300"/>
                          <w:sz w:val="8"/>
                          <w:szCs w:val="8"/>
                        </w:rPr>
                      </w:pPr>
                    </w:p>
                    <w:p w14:paraId="12518D00" w14:textId="5D34D831" w:rsidR="00D42BD7" w:rsidRDefault="00D42BD7" w:rsidP="00D42BD7">
                      <w:pPr>
                        <w:tabs>
                          <w:tab w:val="left" w:pos="360"/>
                          <w:tab w:val="center" w:pos="4680"/>
                          <w:tab w:val="right" w:pos="8640"/>
                        </w:tabs>
                        <w:jc w:val="center"/>
                        <w:rPr>
                          <w:rFonts w:ascii="Times New Roman" w:hAnsi="Times New Roman"/>
                          <w:b/>
                          <w:color w:val="006600"/>
                          <w:szCs w:val="24"/>
                        </w:rPr>
                      </w:pPr>
                      <w:r>
                        <w:rPr>
                          <w:noProof/>
                          <w:color w:val="CC0099"/>
                        </w:rPr>
                        <w:drawing>
                          <wp:inline distT="0" distB="0" distL="0" distR="0" wp14:anchorId="4F56B315" wp14:editId="236EB089">
                            <wp:extent cx="1447165" cy="596032"/>
                            <wp:effectExtent l="0" t="0" r="635" b="0"/>
                            <wp:docPr id="10" name="Picture 10" descr="A drawing of a fa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chili-cookoff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4253" cy="6113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31722A" w14:textId="1D12B2F0" w:rsidR="00621E1F" w:rsidRDefault="00621E1F" w:rsidP="008F7A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24979">
        <w:rPr>
          <w:noProof/>
        </w:rPr>
        <w:drawing>
          <wp:anchor distT="0" distB="0" distL="114300" distR="114300" simplePos="0" relativeHeight="251727872" behindDoc="1" locked="0" layoutInCell="1" allowOverlap="1" wp14:anchorId="6FB8A1B6" wp14:editId="1920A80C">
            <wp:simplePos x="0" y="0"/>
            <wp:positionH relativeFrom="column">
              <wp:posOffset>8524875</wp:posOffset>
            </wp:positionH>
            <wp:positionV relativeFrom="paragraph">
              <wp:posOffset>-1932940</wp:posOffset>
            </wp:positionV>
            <wp:extent cx="2105025" cy="1447696"/>
            <wp:effectExtent l="0" t="0" r="0" b="635"/>
            <wp:wrapNone/>
            <wp:docPr id="2" name="Picture 2" descr="Graphic_BlueChrist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Graphic_BlueChristmas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447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12728" w14:textId="5C6342C0" w:rsidR="00D24979" w:rsidRDefault="001E6565" w:rsidP="00354DD0">
      <w:pPr>
        <w:jc w:val="center"/>
        <w:rPr>
          <w:b/>
          <w:color w:val="FFFFFF" w:themeColor="background1"/>
          <w:sz w:val="36"/>
          <w:szCs w:val="36"/>
        </w:rPr>
      </w:pPr>
      <w:r w:rsidRPr="00016572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18302" behindDoc="0" locked="0" layoutInCell="1" allowOverlap="1" wp14:anchorId="14DBA19D" wp14:editId="08A14407">
                <wp:simplePos x="0" y="0"/>
                <wp:positionH relativeFrom="column">
                  <wp:posOffset>-190500</wp:posOffset>
                </wp:positionH>
                <wp:positionV relativeFrom="paragraph">
                  <wp:posOffset>140970</wp:posOffset>
                </wp:positionV>
                <wp:extent cx="2011680" cy="4067175"/>
                <wp:effectExtent l="0" t="0" r="762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406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BB339" w14:textId="77777777" w:rsidR="005C07D3" w:rsidRPr="005C07D3" w:rsidRDefault="005C07D3" w:rsidP="005C07D3">
                            <w:pPr>
                              <w:spacing w:after="120"/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</w:pP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>London McDonald</w:t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  <w:t>1</w:t>
                            </w:r>
                          </w:p>
                          <w:p w14:paraId="08C78540" w14:textId="77777777" w:rsidR="005C07D3" w:rsidRPr="005C07D3" w:rsidRDefault="005C07D3" w:rsidP="005C07D3">
                            <w:pPr>
                              <w:spacing w:after="120"/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</w:pPr>
                            <w:proofErr w:type="spellStart"/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>Lucimar</w:t>
                            </w:r>
                            <w:proofErr w:type="spellEnd"/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 xml:space="preserve"> Turner</w:t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  <w:t>1</w:t>
                            </w:r>
                          </w:p>
                          <w:p w14:paraId="694F9F2C" w14:textId="77777777" w:rsidR="005C07D3" w:rsidRPr="005C07D3" w:rsidRDefault="005C07D3" w:rsidP="005C07D3">
                            <w:pPr>
                              <w:spacing w:after="120"/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</w:pP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>Dave Ambris</w:t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  <w:t>4</w:t>
                            </w:r>
                          </w:p>
                          <w:p w14:paraId="2E9A3A4B" w14:textId="77777777" w:rsidR="005C07D3" w:rsidRPr="005C07D3" w:rsidRDefault="005C07D3" w:rsidP="005C07D3">
                            <w:pPr>
                              <w:spacing w:after="120"/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</w:pP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>Mark Bair</w:t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  <w:t>4</w:t>
                            </w:r>
                          </w:p>
                          <w:p w14:paraId="6DBB2AE2" w14:textId="77777777" w:rsidR="005C07D3" w:rsidRPr="005C07D3" w:rsidRDefault="005C07D3" w:rsidP="005C07D3">
                            <w:pPr>
                              <w:spacing w:after="120"/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</w:pP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>Kristin MacPhee</w:t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  <w:t>4</w:t>
                            </w:r>
                          </w:p>
                          <w:p w14:paraId="4068FF8F" w14:textId="77777777" w:rsidR="005C07D3" w:rsidRPr="005C07D3" w:rsidRDefault="005C07D3" w:rsidP="005C07D3">
                            <w:pPr>
                              <w:spacing w:after="120"/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</w:pP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>Nathan Whiteman</w:t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  <w:t>5</w:t>
                            </w:r>
                          </w:p>
                          <w:p w14:paraId="1720FAAD" w14:textId="77777777" w:rsidR="005C07D3" w:rsidRPr="005C07D3" w:rsidRDefault="005C07D3" w:rsidP="005C07D3">
                            <w:pPr>
                              <w:spacing w:after="120"/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</w:pP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>James Pierce</w:t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  <w:t>7</w:t>
                            </w:r>
                          </w:p>
                          <w:p w14:paraId="673D7DA3" w14:textId="77777777" w:rsidR="005C07D3" w:rsidRPr="005C07D3" w:rsidRDefault="005C07D3" w:rsidP="005C07D3">
                            <w:pPr>
                              <w:spacing w:after="120"/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</w:pP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>Winnie McDonald</w:t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  <w:t>9</w:t>
                            </w:r>
                          </w:p>
                          <w:p w14:paraId="3D09B84C" w14:textId="77777777" w:rsidR="005C07D3" w:rsidRPr="005C07D3" w:rsidRDefault="005C07D3" w:rsidP="005C07D3">
                            <w:pPr>
                              <w:spacing w:after="120"/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</w:pP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>Mark Kaifesh</w:t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  <w:t>10</w:t>
                            </w:r>
                          </w:p>
                          <w:p w14:paraId="38F00C88" w14:textId="77777777" w:rsidR="005C07D3" w:rsidRPr="005C07D3" w:rsidRDefault="005C07D3" w:rsidP="005C07D3">
                            <w:pPr>
                              <w:spacing w:after="120"/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</w:pP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 xml:space="preserve">Judi </w:t>
                            </w:r>
                            <w:proofErr w:type="spellStart"/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>MacCosh</w:t>
                            </w:r>
                            <w:proofErr w:type="spellEnd"/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  <w:t>13</w:t>
                            </w:r>
                          </w:p>
                          <w:p w14:paraId="6C1D9DD6" w14:textId="77777777" w:rsidR="005C07D3" w:rsidRPr="005C07D3" w:rsidRDefault="005C07D3" w:rsidP="005C07D3">
                            <w:pPr>
                              <w:spacing w:after="120"/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</w:pP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>Lucille Staff</w:t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  <w:t>14</w:t>
                            </w:r>
                          </w:p>
                          <w:p w14:paraId="473D122E" w14:textId="77777777" w:rsidR="005C07D3" w:rsidRPr="005C07D3" w:rsidRDefault="005C07D3" w:rsidP="005C07D3">
                            <w:pPr>
                              <w:spacing w:after="120"/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</w:pP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>Trish McMinn                         14</w:t>
                            </w:r>
                          </w:p>
                          <w:p w14:paraId="0CEF36DF" w14:textId="77777777" w:rsidR="005C07D3" w:rsidRPr="005C07D3" w:rsidRDefault="005C07D3" w:rsidP="005C07D3">
                            <w:pPr>
                              <w:spacing w:after="120"/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</w:pP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>Elaine Dalton</w:t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  <w:t>18</w:t>
                            </w:r>
                          </w:p>
                          <w:p w14:paraId="5018B96A" w14:textId="77777777" w:rsidR="005C07D3" w:rsidRPr="005C07D3" w:rsidRDefault="005C07D3" w:rsidP="005C07D3">
                            <w:pPr>
                              <w:spacing w:after="120"/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</w:pP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 xml:space="preserve">Caryn </w:t>
                            </w:r>
                            <w:proofErr w:type="spellStart"/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>Ruzich</w:t>
                            </w:r>
                            <w:proofErr w:type="spellEnd"/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  <w:t>19</w:t>
                            </w:r>
                          </w:p>
                          <w:p w14:paraId="5F8DFE62" w14:textId="77777777" w:rsidR="005C07D3" w:rsidRPr="005C07D3" w:rsidRDefault="005C07D3" w:rsidP="005C07D3">
                            <w:pPr>
                              <w:spacing w:after="120"/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</w:pP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 xml:space="preserve">Robert </w:t>
                            </w:r>
                            <w:proofErr w:type="spellStart"/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>Chilcutt</w:t>
                            </w:r>
                            <w:proofErr w:type="spellEnd"/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  <w:t>20</w:t>
                            </w:r>
                          </w:p>
                          <w:p w14:paraId="6564DE80" w14:textId="77777777" w:rsidR="005C07D3" w:rsidRPr="005C07D3" w:rsidRDefault="005C07D3" w:rsidP="005C07D3">
                            <w:pPr>
                              <w:spacing w:after="120"/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</w:pP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>Levi Simmons</w:t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  <w:t>24</w:t>
                            </w:r>
                          </w:p>
                          <w:p w14:paraId="69B8B9BA" w14:textId="77777777" w:rsidR="005C07D3" w:rsidRPr="005C07D3" w:rsidRDefault="005C07D3" w:rsidP="005C07D3">
                            <w:pPr>
                              <w:spacing w:after="120"/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</w:pP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>Pam Ennis</w:t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  <w:t>29</w:t>
                            </w:r>
                          </w:p>
                          <w:p w14:paraId="4CF1F216" w14:textId="77777777" w:rsidR="00D67A88" w:rsidRDefault="005C07D3" w:rsidP="005C07D3">
                            <w:pPr>
                              <w:spacing w:after="120"/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</w:pP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>Judy Sutherland</w:t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</w:r>
                            <w:r w:rsidRPr="005C07D3">
                              <w:rPr>
                                <w:rFonts w:ascii="Times New Roman" w:hAnsi="Times New Roman"/>
                                <w:b/>
                                <w:bCs/>
                                <w:snapToGrid w:val="0"/>
                                <w:color w:val="006600"/>
                              </w:rPr>
                              <w:tab/>
                              <w:t>29</w:t>
                            </w:r>
                          </w:p>
                          <w:p w14:paraId="66096DD2" w14:textId="62BB77DB" w:rsidR="00517698" w:rsidRPr="00517698" w:rsidRDefault="00517698" w:rsidP="005C07D3">
                            <w:pPr>
                              <w:spacing w:after="120"/>
                              <w:rPr>
                                <w:b/>
                                <w:color w:val="CC0099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  <w:r w:rsidRPr="00517698">
                              <w:rPr>
                                <w:b/>
                                <w:color w:val="CC0099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BA19D" id="_x0000_s1041" type="#_x0000_t202" style="position:absolute;left:0;text-align:left;margin-left:-15pt;margin-top:11.1pt;width:158.4pt;height:320.25pt;z-index:2516183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" stroked="f">
                <v:textbox>
                  <w:txbxContent>
                    <w:p w14:paraId="526BB339" w14:textId="77777777" w:rsidR="005C07D3" w:rsidRPr="005C07D3" w:rsidRDefault="005C07D3" w:rsidP="005C07D3">
                      <w:pPr>
                        <w:spacing w:after="120"/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</w:pP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>London McDonald</w:t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  <w:t>1</w:t>
                      </w:r>
                    </w:p>
                    <w:p w14:paraId="08C78540" w14:textId="77777777" w:rsidR="005C07D3" w:rsidRPr="005C07D3" w:rsidRDefault="005C07D3" w:rsidP="005C07D3">
                      <w:pPr>
                        <w:spacing w:after="120"/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</w:pPr>
                      <w:proofErr w:type="spellStart"/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>Lucimar</w:t>
                      </w:r>
                      <w:proofErr w:type="spellEnd"/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 xml:space="preserve"> Turner</w:t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  <w:t>1</w:t>
                      </w:r>
                    </w:p>
                    <w:p w14:paraId="694F9F2C" w14:textId="77777777" w:rsidR="005C07D3" w:rsidRPr="005C07D3" w:rsidRDefault="005C07D3" w:rsidP="005C07D3">
                      <w:pPr>
                        <w:spacing w:after="120"/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</w:pP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>Dave Ambris</w:t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  <w:t>4</w:t>
                      </w:r>
                    </w:p>
                    <w:p w14:paraId="2E9A3A4B" w14:textId="77777777" w:rsidR="005C07D3" w:rsidRPr="005C07D3" w:rsidRDefault="005C07D3" w:rsidP="005C07D3">
                      <w:pPr>
                        <w:spacing w:after="120"/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</w:pP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>Mark Bair</w:t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  <w:t>4</w:t>
                      </w:r>
                    </w:p>
                    <w:p w14:paraId="6DBB2AE2" w14:textId="77777777" w:rsidR="005C07D3" w:rsidRPr="005C07D3" w:rsidRDefault="005C07D3" w:rsidP="005C07D3">
                      <w:pPr>
                        <w:spacing w:after="120"/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</w:pP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>Kristin MacPhee</w:t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  <w:t>4</w:t>
                      </w:r>
                    </w:p>
                    <w:p w14:paraId="4068FF8F" w14:textId="77777777" w:rsidR="005C07D3" w:rsidRPr="005C07D3" w:rsidRDefault="005C07D3" w:rsidP="005C07D3">
                      <w:pPr>
                        <w:spacing w:after="120"/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</w:pP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>Nathan Whiteman</w:t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  <w:t>5</w:t>
                      </w:r>
                    </w:p>
                    <w:p w14:paraId="1720FAAD" w14:textId="77777777" w:rsidR="005C07D3" w:rsidRPr="005C07D3" w:rsidRDefault="005C07D3" w:rsidP="005C07D3">
                      <w:pPr>
                        <w:spacing w:after="120"/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</w:pP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>James Pierce</w:t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  <w:t>7</w:t>
                      </w:r>
                    </w:p>
                    <w:p w14:paraId="673D7DA3" w14:textId="77777777" w:rsidR="005C07D3" w:rsidRPr="005C07D3" w:rsidRDefault="005C07D3" w:rsidP="005C07D3">
                      <w:pPr>
                        <w:spacing w:after="120"/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</w:pP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>Winnie McDonald</w:t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  <w:t>9</w:t>
                      </w:r>
                    </w:p>
                    <w:p w14:paraId="3D09B84C" w14:textId="77777777" w:rsidR="005C07D3" w:rsidRPr="005C07D3" w:rsidRDefault="005C07D3" w:rsidP="005C07D3">
                      <w:pPr>
                        <w:spacing w:after="120"/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</w:pP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>Mark Kaifesh</w:t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  <w:t>10</w:t>
                      </w:r>
                    </w:p>
                    <w:p w14:paraId="38F00C88" w14:textId="77777777" w:rsidR="005C07D3" w:rsidRPr="005C07D3" w:rsidRDefault="005C07D3" w:rsidP="005C07D3">
                      <w:pPr>
                        <w:spacing w:after="120"/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</w:pP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 xml:space="preserve">Judi </w:t>
                      </w:r>
                      <w:proofErr w:type="spellStart"/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>MacCosh</w:t>
                      </w:r>
                      <w:proofErr w:type="spellEnd"/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  <w:t>13</w:t>
                      </w:r>
                    </w:p>
                    <w:p w14:paraId="6C1D9DD6" w14:textId="77777777" w:rsidR="005C07D3" w:rsidRPr="005C07D3" w:rsidRDefault="005C07D3" w:rsidP="005C07D3">
                      <w:pPr>
                        <w:spacing w:after="120"/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</w:pP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>Lucille Staff</w:t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  <w:t>14</w:t>
                      </w:r>
                    </w:p>
                    <w:p w14:paraId="473D122E" w14:textId="77777777" w:rsidR="005C07D3" w:rsidRPr="005C07D3" w:rsidRDefault="005C07D3" w:rsidP="005C07D3">
                      <w:pPr>
                        <w:spacing w:after="120"/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</w:pP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>Trish McMinn                         14</w:t>
                      </w:r>
                    </w:p>
                    <w:p w14:paraId="0CEF36DF" w14:textId="77777777" w:rsidR="005C07D3" w:rsidRPr="005C07D3" w:rsidRDefault="005C07D3" w:rsidP="005C07D3">
                      <w:pPr>
                        <w:spacing w:after="120"/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</w:pP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>Elaine Dalton</w:t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  <w:t>18</w:t>
                      </w:r>
                    </w:p>
                    <w:p w14:paraId="5018B96A" w14:textId="77777777" w:rsidR="005C07D3" w:rsidRPr="005C07D3" w:rsidRDefault="005C07D3" w:rsidP="005C07D3">
                      <w:pPr>
                        <w:spacing w:after="120"/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</w:pP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 xml:space="preserve">Caryn </w:t>
                      </w:r>
                      <w:proofErr w:type="spellStart"/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>Ruzich</w:t>
                      </w:r>
                      <w:proofErr w:type="spellEnd"/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  <w:t>19</w:t>
                      </w:r>
                    </w:p>
                    <w:p w14:paraId="5F8DFE62" w14:textId="77777777" w:rsidR="005C07D3" w:rsidRPr="005C07D3" w:rsidRDefault="005C07D3" w:rsidP="005C07D3">
                      <w:pPr>
                        <w:spacing w:after="120"/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</w:pP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 xml:space="preserve">Robert </w:t>
                      </w:r>
                      <w:proofErr w:type="spellStart"/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>Chilcutt</w:t>
                      </w:r>
                      <w:proofErr w:type="spellEnd"/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  <w:t>20</w:t>
                      </w:r>
                    </w:p>
                    <w:p w14:paraId="6564DE80" w14:textId="77777777" w:rsidR="005C07D3" w:rsidRPr="005C07D3" w:rsidRDefault="005C07D3" w:rsidP="005C07D3">
                      <w:pPr>
                        <w:spacing w:after="120"/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</w:pP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>Levi Simmons</w:t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  <w:t>24</w:t>
                      </w:r>
                    </w:p>
                    <w:p w14:paraId="69B8B9BA" w14:textId="77777777" w:rsidR="005C07D3" w:rsidRPr="005C07D3" w:rsidRDefault="005C07D3" w:rsidP="005C07D3">
                      <w:pPr>
                        <w:spacing w:after="120"/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</w:pP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>Pam Ennis</w:t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  <w:t>29</w:t>
                      </w:r>
                    </w:p>
                    <w:p w14:paraId="4CF1F216" w14:textId="77777777" w:rsidR="00D67A88" w:rsidRDefault="005C07D3" w:rsidP="005C07D3">
                      <w:pPr>
                        <w:spacing w:after="120"/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</w:pP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>Judy Sutherland</w:t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</w:r>
                      <w:r w:rsidRPr="005C07D3">
                        <w:rPr>
                          <w:rFonts w:ascii="Times New Roman" w:hAnsi="Times New Roman"/>
                          <w:b/>
                          <w:bCs/>
                          <w:snapToGrid w:val="0"/>
                          <w:color w:val="006600"/>
                        </w:rPr>
                        <w:tab/>
                        <w:t>29</w:t>
                      </w:r>
                    </w:p>
                    <w:p w14:paraId="66096DD2" w14:textId="62BB77DB" w:rsidR="00517698" w:rsidRPr="00517698" w:rsidRDefault="00517698" w:rsidP="005C07D3">
                      <w:pPr>
                        <w:spacing w:after="120"/>
                        <w:rPr>
                          <w:b/>
                          <w:color w:val="CC0099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 w:rsidRPr="00517698">
                        <w:rPr>
                          <w:b/>
                          <w:color w:val="CC0099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4277FB6E" w14:textId="44D5E29C" w:rsidR="00EC2F74" w:rsidRDefault="00EC2F74" w:rsidP="00354DD0">
      <w:pPr>
        <w:jc w:val="center"/>
        <w:rPr>
          <w:b/>
          <w:color w:val="FFFFFF" w:themeColor="background1"/>
          <w:sz w:val="36"/>
          <w:szCs w:val="36"/>
        </w:rPr>
      </w:pPr>
    </w:p>
    <w:p w14:paraId="0FF572E5" w14:textId="77777777" w:rsidR="00EC2F74" w:rsidRDefault="00EC2F74" w:rsidP="00354DD0">
      <w:pPr>
        <w:jc w:val="center"/>
        <w:rPr>
          <w:b/>
          <w:color w:val="FFFFFF" w:themeColor="background1"/>
          <w:sz w:val="36"/>
          <w:szCs w:val="36"/>
        </w:rPr>
      </w:pPr>
    </w:p>
    <w:p w14:paraId="56457D0D" w14:textId="77777777" w:rsidR="00EC2F74" w:rsidRDefault="00EC2F74" w:rsidP="00354DD0">
      <w:pPr>
        <w:jc w:val="center"/>
        <w:rPr>
          <w:b/>
          <w:color w:val="FFFFFF" w:themeColor="background1"/>
          <w:sz w:val="36"/>
          <w:szCs w:val="36"/>
        </w:rPr>
      </w:pPr>
    </w:p>
    <w:p w14:paraId="42DB4EF6" w14:textId="77777777" w:rsidR="00EC2F74" w:rsidRDefault="001B7F58" w:rsidP="00354DD0">
      <w:pPr>
        <w:jc w:val="center"/>
        <w:rPr>
          <w:b/>
          <w:color w:val="FFFFFF" w:themeColor="background1"/>
          <w:sz w:val="36"/>
          <w:szCs w:val="36"/>
        </w:rPr>
      </w:pPr>
      <w:r>
        <w:rPr>
          <w:b/>
          <w:bCs/>
          <w:noProof/>
          <w:color w:val="800080"/>
          <w:szCs w:val="24"/>
        </w:rPr>
        <w:drawing>
          <wp:anchor distT="0" distB="0" distL="114300" distR="114300" simplePos="0" relativeHeight="251732992" behindDoc="1" locked="0" layoutInCell="1" allowOverlap="1" wp14:anchorId="11B16148" wp14:editId="5CEDB982">
            <wp:simplePos x="0" y="0"/>
            <wp:positionH relativeFrom="column">
              <wp:posOffset>8115300</wp:posOffset>
            </wp:positionH>
            <wp:positionV relativeFrom="paragraph">
              <wp:posOffset>-609600</wp:posOffset>
            </wp:positionV>
            <wp:extent cx="3114675" cy="87630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876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11B24" w14:textId="77777777" w:rsidR="00D1684B" w:rsidRPr="00B70778" w:rsidRDefault="00D1684B" w:rsidP="00354DD0">
      <w:pPr>
        <w:jc w:val="center"/>
        <w:rPr>
          <w:b/>
          <w:color w:val="CC0099"/>
          <w:sz w:val="28"/>
          <w:szCs w:val="28"/>
        </w:rPr>
      </w:pPr>
    </w:p>
    <w:p w14:paraId="782B23DE" w14:textId="77777777" w:rsidR="00880446" w:rsidRPr="00B70778" w:rsidRDefault="00880446" w:rsidP="00354DD0">
      <w:pPr>
        <w:pStyle w:val="BodyText"/>
        <w:rPr>
          <w:color w:val="CC0099"/>
        </w:rPr>
      </w:pPr>
    </w:p>
    <w:p w14:paraId="2A0BFC27" w14:textId="6FC2DE57" w:rsidR="00D06586" w:rsidRPr="00763821" w:rsidRDefault="00F066EF" w:rsidP="002F3C27">
      <w:pPr>
        <w:pStyle w:val="BodyText"/>
        <w:rPr>
          <w:color w:val="CC0099"/>
          <w:sz w:val="22"/>
        </w:rPr>
      </w:pPr>
      <w:r w:rsidRPr="00763821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6F28C77" wp14:editId="7C426B22">
                <wp:simplePos x="0" y="0"/>
                <wp:positionH relativeFrom="column">
                  <wp:posOffset>-114300</wp:posOffset>
                </wp:positionH>
                <wp:positionV relativeFrom="paragraph">
                  <wp:posOffset>2555876</wp:posOffset>
                </wp:positionV>
                <wp:extent cx="1914525" cy="12001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D3C88" w14:textId="270058EF" w:rsidR="00763821" w:rsidRPr="00D42BD7" w:rsidRDefault="00F066EF" w:rsidP="0076382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66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6600"/>
                              </w:rPr>
                              <w:t>.</w:t>
                            </w:r>
                          </w:p>
                          <w:p w14:paraId="7477F15D" w14:textId="77777777" w:rsidR="00763821" w:rsidRDefault="007638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28C77" id="_x0000_s1042" type="#_x0000_t202" style="position:absolute;margin-left:-9pt;margin-top:201.25pt;width:150.75pt;height:94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">
                <v:textbox>
                  <w:txbxContent>
                    <w:p w14:paraId="3A2D3C88" w14:textId="270058EF" w:rsidR="00763821" w:rsidRPr="00D42BD7" w:rsidRDefault="00F066EF" w:rsidP="00763821">
                      <w:pPr>
                        <w:jc w:val="center"/>
                        <w:rPr>
                          <w:rFonts w:ascii="Times New Roman" w:hAnsi="Times New Roman"/>
                          <w:b/>
                          <w:color w:val="00660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6600"/>
                        </w:rPr>
                        <w:t>.</w:t>
                      </w:r>
                    </w:p>
                    <w:p w14:paraId="7477F15D" w14:textId="77777777" w:rsidR="00763821" w:rsidRDefault="00763821"/>
                  </w:txbxContent>
                </v:textbox>
              </v:shape>
            </w:pict>
          </mc:Fallback>
        </mc:AlternateContent>
      </w:r>
      <w:r w:rsidR="001E6565" w:rsidRPr="00763821">
        <w:rPr>
          <w:noProof/>
          <w:color w:val="FFFFFF" w:themeColor="background1"/>
          <w:sz w:val="2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89EC963" wp14:editId="09AB7379">
                <wp:simplePos x="0" y="0"/>
                <wp:positionH relativeFrom="column">
                  <wp:posOffset>4799597</wp:posOffset>
                </wp:positionH>
                <wp:positionV relativeFrom="paragraph">
                  <wp:posOffset>3858795</wp:posOffset>
                </wp:positionV>
                <wp:extent cx="2499360" cy="1012658"/>
                <wp:effectExtent l="0" t="0" r="15240" b="1651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10126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D900D" w14:textId="77777777" w:rsidR="001E6565" w:rsidRDefault="007274ED" w:rsidP="001E65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1E6565">
                              <w:rPr>
                                <w:rFonts w:ascii="Times New Roman" w:hAnsi="Times New Roman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Yum </w:t>
                            </w:r>
                            <w:proofErr w:type="spellStart"/>
                            <w:r w:rsidRPr="001E6565">
                              <w:rPr>
                                <w:rFonts w:ascii="Times New Roman" w:hAnsi="Times New Roman"/>
                                <w:b/>
                                <w:color w:val="006600"/>
                                <w:sz w:val="28"/>
                                <w:szCs w:val="28"/>
                              </w:rPr>
                              <w:t>Yum’s</w:t>
                            </w:r>
                            <w:proofErr w:type="spellEnd"/>
                          </w:p>
                          <w:p w14:paraId="614F567A" w14:textId="51BF8852" w:rsidR="007274ED" w:rsidRPr="001E6565" w:rsidRDefault="007274ED" w:rsidP="001E65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800080"/>
                              </w:rPr>
                            </w:pPr>
                            <w:r w:rsidRPr="001E6565">
                              <w:rPr>
                                <w:rFonts w:ascii="Times New Roman" w:hAnsi="Times New Roman"/>
                                <w:b/>
                                <w:color w:val="800080"/>
                              </w:rPr>
                              <w:t xml:space="preserve">Sunday, March </w:t>
                            </w:r>
                            <w:r w:rsidR="00463FDF" w:rsidRPr="001E6565">
                              <w:rPr>
                                <w:rFonts w:ascii="Times New Roman" w:hAnsi="Times New Roman"/>
                                <w:b/>
                                <w:color w:val="800080"/>
                              </w:rPr>
                              <w:t>8th</w:t>
                            </w:r>
                            <w:r w:rsidRPr="001E6565">
                              <w:rPr>
                                <w:rFonts w:ascii="Times New Roman" w:hAnsi="Times New Roman"/>
                                <w:b/>
                                <w:color w:val="800080"/>
                              </w:rPr>
                              <w:t xml:space="preserve"> at </w:t>
                            </w:r>
                            <w:r w:rsidR="00463FDF" w:rsidRPr="001E6565">
                              <w:rPr>
                                <w:rFonts w:ascii="Times New Roman" w:hAnsi="Times New Roman"/>
                                <w:b/>
                                <w:color w:val="800080"/>
                              </w:rPr>
                              <w:t>1</w:t>
                            </w:r>
                            <w:r w:rsidRPr="001E6565">
                              <w:rPr>
                                <w:rFonts w:ascii="Times New Roman" w:hAnsi="Times New Roman"/>
                                <w:b/>
                                <w:color w:val="800080"/>
                              </w:rPr>
                              <w:t>:00 P.M.</w:t>
                            </w:r>
                          </w:p>
                          <w:p w14:paraId="2C11E646" w14:textId="77777777" w:rsidR="00463FDF" w:rsidRPr="001E6565" w:rsidRDefault="007274ED" w:rsidP="001E65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800080"/>
                              </w:rPr>
                            </w:pPr>
                            <w:r w:rsidRPr="001E6565">
                              <w:rPr>
                                <w:rFonts w:ascii="Times New Roman" w:hAnsi="Times New Roman"/>
                                <w:b/>
                                <w:color w:val="800080"/>
                              </w:rPr>
                              <w:t xml:space="preserve"> at </w:t>
                            </w:r>
                            <w:r w:rsidR="00463FDF" w:rsidRPr="001E6565">
                              <w:rPr>
                                <w:rFonts w:ascii="Times New Roman" w:hAnsi="Times New Roman"/>
                                <w:b/>
                                <w:color w:val="800080"/>
                              </w:rPr>
                              <w:t xml:space="preserve">Brass Pointe </w:t>
                            </w:r>
                          </w:p>
                          <w:p w14:paraId="6649A9A4" w14:textId="77777777" w:rsidR="00463FDF" w:rsidRPr="001E6565" w:rsidRDefault="00463FDF" w:rsidP="001E65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800080"/>
                              </w:rPr>
                            </w:pPr>
                            <w:r w:rsidRPr="001E6565">
                              <w:rPr>
                                <w:rFonts w:ascii="Times New Roman" w:hAnsi="Times New Roman"/>
                                <w:b/>
                                <w:color w:val="800080"/>
                              </w:rPr>
                              <w:t xml:space="preserve">24234 Orchard Lake, </w:t>
                            </w:r>
                          </w:p>
                          <w:p w14:paraId="3BB574C4" w14:textId="2F979CA1" w:rsidR="00EA6093" w:rsidRPr="001E6565" w:rsidRDefault="00463FDF" w:rsidP="001E656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800080"/>
                              </w:rPr>
                            </w:pPr>
                            <w:r w:rsidRPr="001E6565">
                              <w:rPr>
                                <w:rFonts w:ascii="Times New Roman" w:hAnsi="Times New Roman"/>
                                <w:b/>
                                <w:color w:val="800080"/>
                              </w:rPr>
                              <w:t>Farmington Hills</w:t>
                            </w:r>
                            <w:r w:rsidR="00F066EF">
                              <w:rPr>
                                <w:rFonts w:ascii="Times New Roman" w:hAnsi="Times New Roman"/>
                                <w:b/>
                                <w:color w:val="80008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EC963" id="_x0000_s1043" type="#_x0000_t202" style="position:absolute;margin-left:377.9pt;margin-top:303.85pt;width:196.8pt;height:79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">
                <v:textbox>
                  <w:txbxContent>
                    <w:p w14:paraId="3BDD900D" w14:textId="77777777" w:rsidR="001E6565" w:rsidRDefault="007274ED" w:rsidP="001E6565">
                      <w:pPr>
                        <w:jc w:val="center"/>
                        <w:rPr>
                          <w:rFonts w:ascii="Times New Roman" w:hAnsi="Times New Roman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1E6565">
                        <w:rPr>
                          <w:rFonts w:ascii="Times New Roman" w:hAnsi="Times New Roman"/>
                          <w:b/>
                          <w:color w:val="006600"/>
                          <w:sz w:val="28"/>
                          <w:szCs w:val="28"/>
                        </w:rPr>
                        <w:t xml:space="preserve">Yum </w:t>
                      </w:r>
                      <w:proofErr w:type="spellStart"/>
                      <w:r w:rsidRPr="001E6565">
                        <w:rPr>
                          <w:rFonts w:ascii="Times New Roman" w:hAnsi="Times New Roman"/>
                          <w:b/>
                          <w:color w:val="006600"/>
                          <w:sz w:val="28"/>
                          <w:szCs w:val="28"/>
                        </w:rPr>
                        <w:t>Yum’s</w:t>
                      </w:r>
                      <w:proofErr w:type="spellEnd"/>
                    </w:p>
                    <w:p w14:paraId="614F567A" w14:textId="51BF8852" w:rsidR="007274ED" w:rsidRPr="001E6565" w:rsidRDefault="007274ED" w:rsidP="001E6565">
                      <w:pPr>
                        <w:jc w:val="center"/>
                        <w:rPr>
                          <w:rFonts w:ascii="Times New Roman" w:hAnsi="Times New Roman"/>
                          <w:b/>
                          <w:color w:val="800080"/>
                        </w:rPr>
                      </w:pPr>
                      <w:r w:rsidRPr="001E6565">
                        <w:rPr>
                          <w:rFonts w:ascii="Times New Roman" w:hAnsi="Times New Roman"/>
                          <w:b/>
                          <w:color w:val="800080"/>
                        </w:rPr>
                        <w:t xml:space="preserve">Sunday, March </w:t>
                      </w:r>
                      <w:r w:rsidR="00463FDF" w:rsidRPr="001E6565">
                        <w:rPr>
                          <w:rFonts w:ascii="Times New Roman" w:hAnsi="Times New Roman"/>
                          <w:b/>
                          <w:color w:val="800080"/>
                        </w:rPr>
                        <w:t>8th</w:t>
                      </w:r>
                      <w:r w:rsidRPr="001E6565">
                        <w:rPr>
                          <w:rFonts w:ascii="Times New Roman" w:hAnsi="Times New Roman"/>
                          <w:b/>
                          <w:color w:val="800080"/>
                        </w:rPr>
                        <w:t xml:space="preserve"> at </w:t>
                      </w:r>
                      <w:r w:rsidR="00463FDF" w:rsidRPr="001E6565">
                        <w:rPr>
                          <w:rFonts w:ascii="Times New Roman" w:hAnsi="Times New Roman"/>
                          <w:b/>
                          <w:color w:val="800080"/>
                        </w:rPr>
                        <w:t>1</w:t>
                      </w:r>
                      <w:r w:rsidRPr="001E6565">
                        <w:rPr>
                          <w:rFonts w:ascii="Times New Roman" w:hAnsi="Times New Roman"/>
                          <w:b/>
                          <w:color w:val="800080"/>
                        </w:rPr>
                        <w:t>:00 P.M.</w:t>
                      </w:r>
                    </w:p>
                    <w:p w14:paraId="2C11E646" w14:textId="77777777" w:rsidR="00463FDF" w:rsidRPr="001E6565" w:rsidRDefault="007274ED" w:rsidP="001E6565">
                      <w:pPr>
                        <w:jc w:val="center"/>
                        <w:rPr>
                          <w:rFonts w:ascii="Times New Roman" w:hAnsi="Times New Roman"/>
                          <w:b/>
                          <w:color w:val="800080"/>
                        </w:rPr>
                      </w:pPr>
                      <w:r w:rsidRPr="001E6565">
                        <w:rPr>
                          <w:rFonts w:ascii="Times New Roman" w:hAnsi="Times New Roman"/>
                          <w:b/>
                          <w:color w:val="800080"/>
                        </w:rPr>
                        <w:t xml:space="preserve"> at </w:t>
                      </w:r>
                      <w:r w:rsidR="00463FDF" w:rsidRPr="001E6565">
                        <w:rPr>
                          <w:rFonts w:ascii="Times New Roman" w:hAnsi="Times New Roman"/>
                          <w:b/>
                          <w:color w:val="800080"/>
                        </w:rPr>
                        <w:t xml:space="preserve">Brass Pointe </w:t>
                      </w:r>
                    </w:p>
                    <w:p w14:paraId="6649A9A4" w14:textId="77777777" w:rsidR="00463FDF" w:rsidRPr="001E6565" w:rsidRDefault="00463FDF" w:rsidP="001E6565">
                      <w:pPr>
                        <w:jc w:val="center"/>
                        <w:rPr>
                          <w:rFonts w:ascii="Times New Roman" w:hAnsi="Times New Roman"/>
                          <w:b/>
                          <w:color w:val="800080"/>
                        </w:rPr>
                      </w:pPr>
                      <w:r w:rsidRPr="001E6565">
                        <w:rPr>
                          <w:rFonts w:ascii="Times New Roman" w:hAnsi="Times New Roman"/>
                          <w:b/>
                          <w:color w:val="800080"/>
                        </w:rPr>
                        <w:t xml:space="preserve">24234 Orchard Lake, </w:t>
                      </w:r>
                    </w:p>
                    <w:p w14:paraId="3BB574C4" w14:textId="2F979CA1" w:rsidR="00EA6093" w:rsidRPr="001E6565" w:rsidRDefault="00463FDF" w:rsidP="001E6565">
                      <w:pPr>
                        <w:jc w:val="center"/>
                        <w:rPr>
                          <w:rFonts w:ascii="Times New Roman" w:hAnsi="Times New Roman"/>
                          <w:b/>
                          <w:color w:val="800080"/>
                        </w:rPr>
                      </w:pPr>
                      <w:r w:rsidRPr="001E6565">
                        <w:rPr>
                          <w:rFonts w:ascii="Times New Roman" w:hAnsi="Times New Roman"/>
                          <w:b/>
                          <w:color w:val="800080"/>
                        </w:rPr>
                        <w:t>Farmington Hills</w:t>
                      </w:r>
                      <w:r w:rsidR="00F066EF">
                        <w:rPr>
                          <w:rFonts w:ascii="Times New Roman" w:hAnsi="Times New Roman"/>
                          <w:b/>
                          <w:color w:val="80008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E6565" w:rsidRPr="008F7AC3">
        <w:rPr>
          <w:noProof/>
          <w:color w:val="CC0099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BCE0443" wp14:editId="3BEF5011">
                <wp:simplePos x="0" y="0"/>
                <wp:positionH relativeFrom="column">
                  <wp:posOffset>4815639</wp:posOffset>
                </wp:positionH>
                <wp:positionV relativeFrom="paragraph">
                  <wp:posOffset>987258</wp:posOffset>
                </wp:positionV>
                <wp:extent cx="2499360" cy="2771274"/>
                <wp:effectExtent l="0" t="0" r="15240" b="1016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27712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233EF" w14:textId="3C9F3627" w:rsidR="00D42BD7" w:rsidRPr="0070671E" w:rsidRDefault="00D42BD7" w:rsidP="00D42BD7">
                            <w:pPr>
                              <w:tabs>
                                <w:tab w:val="left" w:pos="360"/>
                                <w:tab w:val="center" w:pos="4680"/>
                                <w:tab w:val="right" w:pos="8640"/>
                              </w:tabs>
                              <w:jc w:val="center"/>
                              <w:rPr>
                                <w:rFonts w:ascii="Times New Roman" w:hAnsi="Times New Roman"/>
                                <w:b/>
                                <w:color w:val="800080"/>
                                <w:szCs w:val="24"/>
                              </w:rPr>
                            </w:pPr>
                          </w:p>
                          <w:p w14:paraId="4A9F42AC" w14:textId="77777777" w:rsidR="00D42BD7" w:rsidRPr="007274ED" w:rsidRDefault="00D42BD7" w:rsidP="00D42BD7">
                            <w:pPr>
                              <w:jc w:val="center"/>
                              <w:rPr>
                                <w:i/>
                                <w:color w:val="006600"/>
                              </w:rPr>
                            </w:pPr>
                          </w:p>
                          <w:p w14:paraId="0E66A353" w14:textId="77777777" w:rsidR="00D42BD7" w:rsidRDefault="00D42BD7" w:rsidP="00D42B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E0443" id="_x0000_s1044" type="#_x0000_t202" style="position:absolute;margin-left:379.2pt;margin-top:77.75pt;width:196.8pt;height:218.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">
                <v:textbox>
                  <w:txbxContent>
                    <w:p w14:paraId="765233EF" w14:textId="3C9F3627" w:rsidR="00D42BD7" w:rsidRPr="0070671E" w:rsidRDefault="00D42BD7" w:rsidP="00D42BD7">
                      <w:pPr>
                        <w:tabs>
                          <w:tab w:val="left" w:pos="360"/>
                          <w:tab w:val="center" w:pos="4680"/>
                          <w:tab w:val="right" w:pos="8640"/>
                        </w:tabs>
                        <w:jc w:val="center"/>
                        <w:rPr>
                          <w:rFonts w:ascii="Times New Roman" w:hAnsi="Times New Roman"/>
                          <w:b/>
                          <w:color w:val="800080"/>
                          <w:szCs w:val="24"/>
                        </w:rPr>
                      </w:pPr>
                    </w:p>
                    <w:p w14:paraId="4A9F42AC" w14:textId="77777777" w:rsidR="00D42BD7" w:rsidRPr="007274ED" w:rsidRDefault="00D42BD7" w:rsidP="00D42BD7">
                      <w:pPr>
                        <w:jc w:val="center"/>
                        <w:rPr>
                          <w:i/>
                          <w:color w:val="006600"/>
                        </w:rPr>
                      </w:pPr>
                    </w:p>
                    <w:p w14:paraId="0E66A353" w14:textId="77777777" w:rsidR="00D42BD7" w:rsidRDefault="00D42BD7" w:rsidP="00D42B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E6565" w:rsidRPr="00763821">
        <w:rPr>
          <w:b/>
          <w:noProof/>
          <w:color w:val="FFFFFF" w:themeColor="background1"/>
          <w:sz w:val="40"/>
          <w:szCs w:val="36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ADBDBA" wp14:editId="157E20ED">
                <wp:simplePos x="0" y="0"/>
                <wp:positionH relativeFrom="column">
                  <wp:posOffset>1933575</wp:posOffset>
                </wp:positionH>
                <wp:positionV relativeFrom="paragraph">
                  <wp:posOffset>631825</wp:posOffset>
                </wp:positionV>
                <wp:extent cx="2682240" cy="3124200"/>
                <wp:effectExtent l="0" t="0" r="2286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312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9F136" w14:textId="15A0F3BF" w:rsidR="0070671E" w:rsidRPr="00D42BD7" w:rsidRDefault="0070671E" w:rsidP="001E6565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6600"/>
                                <w:kern w:val="28"/>
                                <w:sz w:val="28"/>
                                <w:szCs w:val="28"/>
                              </w:rPr>
                            </w:pPr>
                            <w:r w:rsidRPr="0070671E">
                              <w:rPr>
                                <w:rFonts w:ascii="Times New Roman" w:hAnsi="Times New Roman"/>
                                <w:b/>
                                <w:bCs/>
                                <w:color w:val="006600"/>
                                <w:kern w:val="28"/>
                                <w:sz w:val="28"/>
                                <w:szCs w:val="28"/>
                              </w:rPr>
                              <w:t>E</w:t>
                            </w:r>
                            <w:r w:rsidRPr="00D42BD7">
                              <w:rPr>
                                <w:rFonts w:ascii="Times New Roman" w:hAnsi="Times New Roman"/>
                                <w:b/>
                                <w:bCs/>
                                <w:color w:val="006600"/>
                                <w:kern w:val="28"/>
                                <w:sz w:val="28"/>
                                <w:szCs w:val="28"/>
                              </w:rPr>
                              <w:t>aster Baskets</w:t>
                            </w:r>
                          </w:p>
                          <w:p w14:paraId="1B4DE958" w14:textId="21E13864" w:rsidR="0070671E" w:rsidRDefault="0070671E" w:rsidP="0070671E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800080"/>
                                <w:kern w:val="28"/>
                                <w:szCs w:val="24"/>
                              </w:rPr>
                            </w:pPr>
                            <w:r w:rsidRPr="0070671E">
                              <w:rPr>
                                <w:rFonts w:ascii="Times New Roman" w:hAnsi="Times New Roman"/>
                                <w:b/>
                                <w:bCs/>
                                <w:color w:val="800080"/>
                                <w:kern w:val="28"/>
                                <w:szCs w:val="24"/>
                              </w:rPr>
                              <w:t>for children in need.</w:t>
                            </w:r>
                          </w:p>
                          <w:p w14:paraId="16FD9962" w14:textId="3E417C85" w:rsidR="0070671E" w:rsidRDefault="0070671E" w:rsidP="0070671E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800080"/>
                                <w:kern w:val="28"/>
                                <w:szCs w:val="24"/>
                              </w:rPr>
                            </w:pPr>
                            <w:r w:rsidRPr="0070671E">
                              <w:rPr>
                                <w:rFonts w:ascii="Times New Roman" w:hAnsi="Times New Roman"/>
                                <w:b/>
                                <w:bCs/>
                                <w:color w:val="800080"/>
                                <w:kern w:val="28"/>
                                <w:szCs w:val="24"/>
                              </w:rPr>
                              <w:t>30 baskets to Mt. Calvary, Warren</w:t>
                            </w:r>
                            <w:r w:rsidR="00F066EF">
                              <w:rPr>
                                <w:rFonts w:ascii="Times New Roman" w:hAnsi="Times New Roman"/>
                                <w:b/>
                                <w:bCs/>
                                <w:color w:val="800080"/>
                                <w:kern w:val="28"/>
                                <w:szCs w:val="24"/>
                              </w:rPr>
                              <w:t>;</w:t>
                            </w:r>
                            <w:r w:rsidRPr="0070671E">
                              <w:rPr>
                                <w:rFonts w:ascii="Times New Roman" w:hAnsi="Times New Roman"/>
                                <w:b/>
                                <w:bCs/>
                                <w:color w:val="800080"/>
                                <w:kern w:val="28"/>
                                <w:szCs w:val="24"/>
                              </w:rPr>
                              <w:t xml:space="preserve"> 30 to Salem Lutheran, </w:t>
                            </w:r>
                            <w:proofErr w:type="gramStart"/>
                            <w:r w:rsidRPr="0070671E">
                              <w:rPr>
                                <w:rFonts w:ascii="Times New Roman" w:hAnsi="Times New Roman"/>
                                <w:b/>
                                <w:bCs/>
                                <w:color w:val="800080"/>
                                <w:kern w:val="28"/>
                                <w:szCs w:val="24"/>
                              </w:rPr>
                              <w:t>Flint</w:t>
                            </w:r>
                            <w:r w:rsidR="00F066EF">
                              <w:rPr>
                                <w:rFonts w:ascii="Times New Roman" w:hAnsi="Times New Roman"/>
                                <w:b/>
                                <w:bCs/>
                                <w:color w:val="800080"/>
                                <w:kern w:val="28"/>
                                <w:szCs w:val="24"/>
                              </w:rPr>
                              <w:t>;</w:t>
                            </w:r>
                            <w:proofErr w:type="gramEnd"/>
                          </w:p>
                          <w:p w14:paraId="19F1F1DC" w14:textId="77777777" w:rsidR="0070671E" w:rsidRDefault="0070671E" w:rsidP="0070671E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800080"/>
                                <w:kern w:val="28"/>
                                <w:szCs w:val="24"/>
                              </w:rPr>
                            </w:pPr>
                            <w:r w:rsidRPr="0070671E">
                              <w:rPr>
                                <w:rFonts w:ascii="Times New Roman" w:hAnsi="Times New Roman"/>
                                <w:b/>
                                <w:bCs/>
                                <w:color w:val="800080"/>
                                <w:kern w:val="28"/>
                                <w:szCs w:val="24"/>
                              </w:rPr>
                              <w:t>20 to MCREST.</w:t>
                            </w:r>
                          </w:p>
                          <w:p w14:paraId="700FCF23" w14:textId="099EDB7F" w:rsidR="0070671E" w:rsidRDefault="0070671E" w:rsidP="0070671E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800080"/>
                                <w:kern w:val="28"/>
                                <w:szCs w:val="24"/>
                              </w:rPr>
                            </w:pPr>
                            <w:r w:rsidRPr="0070671E">
                              <w:rPr>
                                <w:rFonts w:ascii="Times New Roman" w:hAnsi="Times New Roman"/>
                                <w:b/>
                                <w:bCs/>
                                <w:color w:val="800080"/>
                                <w:kern w:val="28"/>
                                <w:szCs w:val="24"/>
                              </w:rPr>
                              <w:t xml:space="preserve">Donations needed: individually wrapped or in small packages of Peeps, </w:t>
                            </w:r>
                            <w:proofErr w:type="gramStart"/>
                            <w:r w:rsidRPr="0070671E">
                              <w:rPr>
                                <w:rFonts w:ascii="Times New Roman" w:hAnsi="Times New Roman"/>
                                <w:b/>
                                <w:bCs/>
                                <w:color w:val="800080"/>
                                <w:kern w:val="28"/>
                                <w:szCs w:val="24"/>
                              </w:rPr>
                              <w:t>Jelly Beans</w:t>
                            </w:r>
                            <w:proofErr w:type="gramEnd"/>
                            <w:r w:rsidRPr="0070671E">
                              <w:rPr>
                                <w:rFonts w:ascii="Times New Roman" w:hAnsi="Times New Roman"/>
                                <w:b/>
                                <w:bCs/>
                                <w:color w:val="800080"/>
                                <w:kern w:val="28"/>
                                <w:szCs w:val="24"/>
                              </w:rPr>
                              <w:t>, M&amp;M’s (plain), Hershey Kisses, chocolate eggs.  Please NO candy with nuts.  Donation box in the Narthex.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800080"/>
                                <w:kern w:val="28"/>
                                <w:szCs w:val="24"/>
                              </w:rPr>
                              <w:t xml:space="preserve">  </w:t>
                            </w:r>
                            <w:r w:rsidRPr="0070671E">
                              <w:rPr>
                                <w:rFonts w:ascii="Times New Roman" w:hAnsi="Times New Roman"/>
                                <w:b/>
                                <w:bCs/>
                                <w:color w:val="800080"/>
                                <w:kern w:val="28"/>
                                <w:szCs w:val="24"/>
                              </w:rPr>
                              <w:t>Help fill eggs Sunday, March 29th at 12:15.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800080"/>
                                <w:kern w:val="28"/>
                                <w:szCs w:val="24"/>
                              </w:rPr>
                              <w:t xml:space="preserve"> and </w:t>
                            </w:r>
                            <w:r w:rsidRPr="0070671E">
                              <w:rPr>
                                <w:rFonts w:ascii="Times New Roman" w:hAnsi="Times New Roman"/>
                                <w:b/>
                                <w:bCs/>
                                <w:color w:val="800080"/>
                                <w:kern w:val="28"/>
                                <w:szCs w:val="24"/>
                              </w:rPr>
                              <w:t>assemble baskets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800080"/>
                                <w:kern w:val="28"/>
                                <w:szCs w:val="24"/>
                              </w:rPr>
                              <w:t xml:space="preserve"> </w:t>
                            </w:r>
                            <w:r w:rsidRPr="0070671E">
                              <w:rPr>
                                <w:rFonts w:ascii="Times New Roman" w:hAnsi="Times New Roman"/>
                                <w:b/>
                                <w:bCs/>
                                <w:color w:val="800080"/>
                                <w:kern w:val="28"/>
                                <w:szCs w:val="24"/>
                              </w:rPr>
                              <w:t>with the Scouts</w:t>
                            </w:r>
                          </w:p>
                          <w:p w14:paraId="0B14AB86" w14:textId="7487B4A5" w:rsidR="0070671E" w:rsidRPr="0070671E" w:rsidRDefault="0070671E" w:rsidP="0070671E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800080"/>
                                <w:kern w:val="28"/>
                                <w:szCs w:val="24"/>
                              </w:rPr>
                            </w:pPr>
                            <w:r w:rsidRPr="0070671E">
                              <w:rPr>
                                <w:rFonts w:ascii="Times New Roman" w:hAnsi="Times New Roman"/>
                                <w:b/>
                                <w:bCs/>
                                <w:color w:val="800080"/>
                                <w:kern w:val="28"/>
                                <w:szCs w:val="24"/>
                              </w:rPr>
                              <w:t>Thursday, April 2nd at 6:30 P.M.</w:t>
                            </w:r>
                            <w:r w:rsidR="001E6565" w:rsidRPr="001E6565">
                              <w:rPr>
                                <w:noProof/>
                              </w:rPr>
                              <w:t xml:space="preserve"> </w:t>
                            </w:r>
                            <w:r w:rsidR="001E6565">
                              <w:rPr>
                                <w:noProof/>
                              </w:rPr>
                              <w:drawing>
                                <wp:inline distT="0" distB="0" distL="0" distR="0" wp14:anchorId="0CF4691E" wp14:editId="19F78445">
                                  <wp:extent cx="665107" cy="514350"/>
                                  <wp:effectExtent l="0" t="0" r="1905" b="0"/>
                                  <wp:docPr id="31" name="Picture 3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539" cy="537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15DC5E" w14:textId="77777777" w:rsidR="000C6280" w:rsidRDefault="000C6280" w:rsidP="00853666">
                            <w:pPr>
                              <w:jc w:val="center"/>
                              <w:rPr>
                                <w:b/>
                                <w:color w:val="006600"/>
                                <w:szCs w:val="24"/>
                              </w:rPr>
                            </w:pPr>
                          </w:p>
                          <w:p w14:paraId="32C06F09" w14:textId="512F6447" w:rsidR="00DC2396" w:rsidRPr="00DC2396" w:rsidRDefault="00DC2396" w:rsidP="00853666">
                            <w:pPr>
                              <w:jc w:val="center"/>
                              <w:rPr>
                                <w:b/>
                                <w:color w:val="CC0099"/>
                                <w:sz w:val="12"/>
                                <w:szCs w:val="12"/>
                              </w:rPr>
                            </w:pPr>
                          </w:p>
                          <w:p w14:paraId="1B707ED8" w14:textId="77777777" w:rsidR="005B114A" w:rsidRPr="00853666" w:rsidRDefault="005B114A" w:rsidP="005B114A">
                            <w:pPr>
                              <w:jc w:val="center"/>
                              <w:rPr>
                                <w:color w:val="CC00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DBDBA" id="Text Box 18" o:spid="_x0000_s1045" type="#_x0000_t202" style="position:absolute;margin-left:152.25pt;margin-top:49.75pt;width:211.2pt;height:24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" fillcolor="white [3201]" strokeweight=".5pt">
                <v:textbox>
                  <w:txbxContent>
                    <w:p w14:paraId="68D9F136" w14:textId="15A0F3BF" w:rsidR="0070671E" w:rsidRPr="00D42BD7" w:rsidRDefault="0070671E" w:rsidP="001E6565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06600"/>
                          <w:kern w:val="28"/>
                          <w:sz w:val="28"/>
                          <w:szCs w:val="28"/>
                        </w:rPr>
                      </w:pPr>
                      <w:r w:rsidRPr="0070671E">
                        <w:rPr>
                          <w:rFonts w:ascii="Times New Roman" w:hAnsi="Times New Roman"/>
                          <w:b/>
                          <w:bCs/>
                          <w:color w:val="006600"/>
                          <w:kern w:val="28"/>
                          <w:sz w:val="28"/>
                          <w:szCs w:val="28"/>
                        </w:rPr>
                        <w:t>E</w:t>
                      </w:r>
                      <w:r w:rsidRPr="00D42BD7">
                        <w:rPr>
                          <w:rFonts w:ascii="Times New Roman" w:hAnsi="Times New Roman"/>
                          <w:b/>
                          <w:bCs/>
                          <w:color w:val="006600"/>
                          <w:kern w:val="28"/>
                          <w:sz w:val="28"/>
                          <w:szCs w:val="28"/>
                        </w:rPr>
                        <w:t>aster Baskets</w:t>
                      </w:r>
                    </w:p>
                    <w:p w14:paraId="1B4DE958" w14:textId="21E13864" w:rsidR="0070671E" w:rsidRDefault="0070671E" w:rsidP="0070671E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800080"/>
                          <w:kern w:val="28"/>
                          <w:szCs w:val="24"/>
                        </w:rPr>
                      </w:pPr>
                      <w:r w:rsidRPr="0070671E">
                        <w:rPr>
                          <w:rFonts w:ascii="Times New Roman" w:hAnsi="Times New Roman"/>
                          <w:b/>
                          <w:bCs/>
                          <w:color w:val="800080"/>
                          <w:kern w:val="28"/>
                          <w:szCs w:val="24"/>
                        </w:rPr>
                        <w:t>for children in need.</w:t>
                      </w:r>
                    </w:p>
                    <w:p w14:paraId="16FD9962" w14:textId="3E417C85" w:rsidR="0070671E" w:rsidRDefault="0070671E" w:rsidP="0070671E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800080"/>
                          <w:kern w:val="28"/>
                          <w:szCs w:val="24"/>
                        </w:rPr>
                      </w:pPr>
                      <w:r w:rsidRPr="0070671E">
                        <w:rPr>
                          <w:rFonts w:ascii="Times New Roman" w:hAnsi="Times New Roman"/>
                          <w:b/>
                          <w:bCs/>
                          <w:color w:val="800080"/>
                          <w:kern w:val="28"/>
                          <w:szCs w:val="24"/>
                        </w:rPr>
                        <w:t>30 baskets to Mt. Calvary, Warren</w:t>
                      </w:r>
                      <w:r w:rsidR="00F066EF">
                        <w:rPr>
                          <w:rFonts w:ascii="Times New Roman" w:hAnsi="Times New Roman"/>
                          <w:b/>
                          <w:bCs/>
                          <w:color w:val="800080"/>
                          <w:kern w:val="28"/>
                          <w:szCs w:val="24"/>
                        </w:rPr>
                        <w:t>;</w:t>
                      </w:r>
                      <w:r w:rsidRPr="0070671E">
                        <w:rPr>
                          <w:rFonts w:ascii="Times New Roman" w:hAnsi="Times New Roman"/>
                          <w:b/>
                          <w:bCs/>
                          <w:color w:val="800080"/>
                          <w:kern w:val="28"/>
                          <w:szCs w:val="24"/>
                        </w:rPr>
                        <w:t xml:space="preserve"> 30 to Salem Lutheran, </w:t>
                      </w:r>
                      <w:proofErr w:type="gramStart"/>
                      <w:r w:rsidRPr="0070671E">
                        <w:rPr>
                          <w:rFonts w:ascii="Times New Roman" w:hAnsi="Times New Roman"/>
                          <w:b/>
                          <w:bCs/>
                          <w:color w:val="800080"/>
                          <w:kern w:val="28"/>
                          <w:szCs w:val="24"/>
                        </w:rPr>
                        <w:t>Flint</w:t>
                      </w:r>
                      <w:r w:rsidR="00F066EF">
                        <w:rPr>
                          <w:rFonts w:ascii="Times New Roman" w:hAnsi="Times New Roman"/>
                          <w:b/>
                          <w:bCs/>
                          <w:color w:val="800080"/>
                          <w:kern w:val="28"/>
                          <w:szCs w:val="24"/>
                        </w:rPr>
                        <w:t>;</w:t>
                      </w:r>
                      <w:proofErr w:type="gramEnd"/>
                    </w:p>
                    <w:p w14:paraId="19F1F1DC" w14:textId="77777777" w:rsidR="0070671E" w:rsidRDefault="0070671E" w:rsidP="0070671E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800080"/>
                          <w:kern w:val="28"/>
                          <w:szCs w:val="24"/>
                        </w:rPr>
                      </w:pPr>
                      <w:r w:rsidRPr="0070671E">
                        <w:rPr>
                          <w:rFonts w:ascii="Times New Roman" w:hAnsi="Times New Roman"/>
                          <w:b/>
                          <w:bCs/>
                          <w:color w:val="800080"/>
                          <w:kern w:val="28"/>
                          <w:szCs w:val="24"/>
                        </w:rPr>
                        <w:t>20 to MCREST.</w:t>
                      </w:r>
                    </w:p>
                    <w:p w14:paraId="700FCF23" w14:textId="099EDB7F" w:rsidR="0070671E" w:rsidRDefault="0070671E" w:rsidP="0070671E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800080"/>
                          <w:kern w:val="28"/>
                          <w:szCs w:val="24"/>
                        </w:rPr>
                      </w:pPr>
                      <w:r w:rsidRPr="0070671E">
                        <w:rPr>
                          <w:rFonts w:ascii="Times New Roman" w:hAnsi="Times New Roman"/>
                          <w:b/>
                          <w:bCs/>
                          <w:color w:val="800080"/>
                          <w:kern w:val="28"/>
                          <w:szCs w:val="24"/>
                        </w:rPr>
                        <w:t xml:space="preserve">Donations needed: individually wrapped or in small packages of Peeps, </w:t>
                      </w:r>
                      <w:proofErr w:type="gramStart"/>
                      <w:r w:rsidRPr="0070671E">
                        <w:rPr>
                          <w:rFonts w:ascii="Times New Roman" w:hAnsi="Times New Roman"/>
                          <w:b/>
                          <w:bCs/>
                          <w:color w:val="800080"/>
                          <w:kern w:val="28"/>
                          <w:szCs w:val="24"/>
                        </w:rPr>
                        <w:t>Jelly Beans</w:t>
                      </w:r>
                      <w:proofErr w:type="gramEnd"/>
                      <w:r w:rsidRPr="0070671E">
                        <w:rPr>
                          <w:rFonts w:ascii="Times New Roman" w:hAnsi="Times New Roman"/>
                          <w:b/>
                          <w:bCs/>
                          <w:color w:val="800080"/>
                          <w:kern w:val="28"/>
                          <w:szCs w:val="24"/>
                        </w:rPr>
                        <w:t>, M&amp;M’s (plain), Hershey Kisses, chocolate eggs.  Please NO candy with nuts.  Donation box in the Narthex.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800080"/>
                          <w:kern w:val="28"/>
                          <w:szCs w:val="24"/>
                        </w:rPr>
                        <w:t xml:space="preserve">  </w:t>
                      </w:r>
                      <w:r w:rsidRPr="0070671E">
                        <w:rPr>
                          <w:rFonts w:ascii="Times New Roman" w:hAnsi="Times New Roman"/>
                          <w:b/>
                          <w:bCs/>
                          <w:color w:val="800080"/>
                          <w:kern w:val="28"/>
                          <w:szCs w:val="24"/>
                        </w:rPr>
                        <w:t>Help fill eggs Sunday, March 29th at 12:15.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800080"/>
                          <w:kern w:val="28"/>
                          <w:szCs w:val="24"/>
                        </w:rPr>
                        <w:t xml:space="preserve"> and </w:t>
                      </w:r>
                      <w:r w:rsidRPr="0070671E">
                        <w:rPr>
                          <w:rFonts w:ascii="Times New Roman" w:hAnsi="Times New Roman"/>
                          <w:b/>
                          <w:bCs/>
                          <w:color w:val="800080"/>
                          <w:kern w:val="28"/>
                          <w:szCs w:val="24"/>
                        </w:rPr>
                        <w:t>assemble baskets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800080"/>
                          <w:kern w:val="28"/>
                          <w:szCs w:val="24"/>
                        </w:rPr>
                        <w:t xml:space="preserve"> </w:t>
                      </w:r>
                      <w:r w:rsidRPr="0070671E">
                        <w:rPr>
                          <w:rFonts w:ascii="Times New Roman" w:hAnsi="Times New Roman"/>
                          <w:b/>
                          <w:bCs/>
                          <w:color w:val="800080"/>
                          <w:kern w:val="28"/>
                          <w:szCs w:val="24"/>
                        </w:rPr>
                        <w:t>with the Scouts</w:t>
                      </w:r>
                    </w:p>
                    <w:p w14:paraId="0B14AB86" w14:textId="7487B4A5" w:rsidR="0070671E" w:rsidRPr="0070671E" w:rsidRDefault="0070671E" w:rsidP="0070671E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800080"/>
                          <w:kern w:val="28"/>
                          <w:szCs w:val="24"/>
                        </w:rPr>
                      </w:pPr>
                      <w:r w:rsidRPr="0070671E">
                        <w:rPr>
                          <w:rFonts w:ascii="Times New Roman" w:hAnsi="Times New Roman"/>
                          <w:b/>
                          <w:bCs/>
                          <w:color w:val="800080"/>
                          <w:kern w:val="28"/>
                          <w:szCs w:val="24"/>
                        </w:rPr>
                        <w:t>Thursday, April 2nd at 6:30 P.M.</w:t>
                      </w:r>
                      <w:r w:rsidR="001E6565" w:rsidRPr="001E6565">
                        <w:rPr>
                          <w:noProof/>
                        </w:rPr>
                        <w:t xml:space="preserve"> </w:t>
                      </w:r>
                      <w:r w:rsidR="001E6565">
                        <w:rPr>
                          <w:noProof/>
                        </w:rPr>
                        <w:drawing>
                          <wp:inline distT="0" distB="0" distL="0" distR="0" wp14:anchorId="0CF4691E" wp14:editId="19F78445">
                            <wp:extent cx="665107" cy="514350"/>
                            <wp:effectExtent l="0" t="0" r="1905" b="0"/>
                            <wp:docPr id="31" name="Picture 3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539" cy="5378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15DC5E" w14:textId="77777777" w:rsidR="000C6280" w:rsidRDefault="000C6280" w:rsidP="00853666">
                      <w:pPr>
                        <w:jc w:val="center"/>
                        <w:rPr>
                          <w:b/>
                          <w:color w:val="006600"/>
                          <w:szCs w:val="24"/>
                        </w:rPr>
                      </w:pPr>
                    </w:p>
                    <w:p w14:paraId="32C06F09" w14:textId="512F6447" w:rsidR="00DC2396" w:rsidRPr="00DC2396" w:rsidRDefault="00DC2396" w:rsidP="00853666">
                      <w:pPr>
                        <w:jc w:val="center"/>
                        <w:rPr>
                          <w:b/>
                          <w:color w:val="CC0099"/>
                          <w:sz w:val="12"/>
                          <w:szCs w:val="12"/>
                        </w:rPr>
                      </w:pPr>
                    </w:p>
                    <w:p w14:paraId="1B707ED8" w14:textId="77777777" w:rsidR="005B114A" w:rsidRPr="00853666" w:rsidRDefault="005B114A" w:rsidP="005B114A">
                      <w:pPr>
                        <w:jc w:val="center"/>
                        <w:rPr>
                          <w:color w:val="CC009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6565" w:rsidRPr="00763821">
        <w:rPr>
          <w:noProof/>
          <w:color w:val="CC0099"/>
          <w:sz w:val="2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31D58D9" wp14:editId="1D4AFA3C">
                <wp:simplePos x="0" y="0"/>
                <wp:positionH relativeFrom="column">
                  <wp:posOffset>-114300</wp:posOffset>
                </wp:positionH>
                <wp:positionV relativeFrom="paragraph">
                  <wp:posOffset>3860800</wp:posOffset>
                </wp:positionV>
                <wp:extent cx="4724400" cy="1009650"/>
                <wp:effectExtent l="0" t="0" r="19050" b="19050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6E137" w14:textId="77777777" w:rsidR="001E6565" w:rsidRPr="001E6565" w:rsidRDefault="001E6565" w:rsidP="001E6565">
                            <w:pPr>
                              <w:tabs>
                                <w:tab w:val="left" w:pos="360"/>
                                <w:tab w:val="center" w:pos="4680"/>
                                <w:tab w:val="right" w:pos="8640"/>
                              </w:tabs>
                              <w:jc w:val="center"/>
                              <w:rPr>
                                <w:rFonts w:ascii="Times New Roman" w:hAnsi="Times New Roman"/>
                                <w:b/>
                                <w:color w:val="006600"/>
                                <w:szCs w:val="24"/>
                              </w:rPr>
                            </w:pPr>
                            <w:r w:rsidRPr="001E6565">
                              <w:rPr>
                                <w:rFonts w:ascii="Times New Roman" w:hAnsi="Times New Roman"/>
                                <w:b/>
                                <w:color w:val="006600"/>
                                <w:szCs w:val="24"/>
                              </w:rPr>
                              <w:t>AED Training</w:t>
                            </w:r>
                          </w:p>
                          <w:p w14:paraId="37A0C992" w14:textId="498AC143" w:rsidR="001E6565" w:rsidRPr="001E6565" w:rsidRDefault="001E6565" w:rsidP="001E6565">
                            <w:pPr>
                              <w:tabs>
                                <w:tab w:val="left" w:pos="360"/>
                                <w:tab w:val="center" w:pos="4680"/>
                                <w:tab w:val="right" w:pos="8640"/>
                              </w:tabs>
                              <w:jc w:val="center"/>
                              <w:rPr>
                                <w:rFonts w:ascii="Times New Roman" w:hAnsi="Times New Roman"/>
                                <w:b/>
                                <w:color w:val="800080"/>
                                <w:szCs w:val="24"/>
                              </w:rPr>
                            </w:pPr>
                            <w:r w:rsidRPr="001E6565">
                              <w:rPr>
                                <w:rFonts w:ascii="Times New Roman" w:hAnsi="Times New Roman"/>
                                <w:b/>
                                <w:color w:val="800080"/>
                                <w:szCs w:val="24"/>
                              </w:rPr>
                              <w:t xml:space="preserve">Tuesday, March 24th at 7:00 P.M. for anyone interested in learning to use the AED at church.  You will not be </w:t>
                            </w:r>
                            <w:proofErr w:type="gramStart"/>
                            <w:r w:rsidRPr="001E6565">
                              <w:rPr>
                                <w:rFonts w:ascii="Times New Roman" w:hAnsi="Times New Roman"/>
                                <w:b/>
                                <w:color w:val="800080"/>
                                <w:szCs w:val="24"/>
                              </w:rPr>
                              <w:t>certified, but</w:t>
                            </w:r>
                            <w:proofErr w:type="gramEnd"/>
                            <w:r w:rsidRPr="001E6565">
                              <w:rPr>
                                <w:rFonts w:ascii="Times New Roman" w:hAnsi="Times New Roman"/>
                                <w:b/>
                                <w:color w:val="800080"/>
                                <w:szCs w:val="24"/>
                              </w:rPr>
                              <w:t xml:space="preserve"> trained on using the machine.  Please sign up on the main bulletin board for this </w:t>
                            </w:r>
                            <w:proofErr w:type="gramStart"/>
                            <w:r w:rsidRPr="001E6565">
                              <w:rPr>
                                <w:rFonts w:ascii="Times New Roman" w:hAnsi="Times New Roman"/>
                                <w:b/>
                                <w:color w:val="800080"/>
                                <w:szCs w:val="24"/>
                              </w:rPr>
                              <w:t>30 minute</w:t>
                            </w:r>
                            <w:proofErr w:type="gramEnd"/>
                            <w:r w:rsidRPr="001E6565">
                              <w:rPr>
                                <w:rFonts w:ascii="Times New Roman" w:hAnsi="Times New Roman"/>
                                <w:b/>
                                <w:color w:val="800080"/>
                                <w:szCs w:val="24"/>
                              </w:rPr>
                              <w:t xml:space="preserve"> class. All ushers are encouraged to attend.</w:t>
                            </w:r>
                          </w:p>
                          <w:p w14:paraId="619BF662" w14:textId="47603027" w:rsidR="00CE277A" w:rsidRPr="007274ED" w:rsidRDefault="00CE277A" w:rsidP="00CE277A">
                            <w:pPr>
                              <w:jc w:val="center"/>
                              <w:rPr>
                                <w:i/>
                                <w:color w:val="0066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D58D9" id="_x0000_s1046" type="#_x0000_t202" style="position:absolute;margin-left:-9pt;margin-top:304pt;width:372pt;height:79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">
                <v:textbox>
                  <w:txbxContent>
                    <w:p w14:paraId="37D6E137" w14:textId="77777777" w:rsidR="001E6565" w:rsidRPr="001E6565" w:rsidRDefault="001E6565" w:rsidP="001E6565">
                      <w:pPr>
                        <w:tabs>
                          <w:tab w:val="left" w:pos="360"/>
                          <w:tab w:val="center" w:pos="4680"/>
                          <w:tab w:val="right" w:pos="8640"/>
                        </w:tabs>
                        <w:jc w:val="center"/>
                        <w:rPr>
                          <w:rFonts w:ascii="Times New Roman" w:hAnsi="Times New Roman"/>
                          <w:b/>
                          <w:color w:val="006600"/>
                          <w:szCs w:val="24"/>
                        </w:rPr>
                      </w:pPr>
                      <w:r w:rsidRPr="001E6565">
                        <w:rPr>
                          <w:rFonts w:ascii="Times New Roman" w:hAnsi="Times New Roman"/>
                          <w:b/>
                          <w:color w:val="006600"/>
                          <w:szCs w:val="24"/>
                        </w:rPr>
                        <w:t>AED Training</w:t>
                      </w:r>
                    </w:p>
                    <w:p w14:paraId="37A0C992" w14:textId="498AC143" w:rsidR="001E6565" w:rsidRPr="001E6565" w:rsidRDefault="001E6565" w:rsidP="001E6565">
                      <w:pPr>
                        <w:tabs>
                          <w:tab w:val="left" w:pos="360"/>
                          <w:tab w:val="center" w:pos="4680"/>
                          <w:tab w:val="right" w:pos="8640"/>
                        </w:tabs>
                        <w:jc w:val="center"/>
                        <w:rPr>
                          <w:rFonts w:ascii="Times New Roman" w:hAnsi="Times New Roman"/>
                          <w:b/>
                          <w:color w:val="800080"/>
                          <w:szCs w:val="24"/>
                        </w:rPr>
                      </w:pPr>
                      <w:r w:rsidRPr="001E6565">
                        <w:rPr>
                          <w:rFonts w:ascii="Times New Roman" w:hAnsi="Times New Roman"/>
                          <w:b/>
                          <w:color w:val="800080"/>
                          <w:szCs w:val="24"/>
                        </w:rPr>
                        <w:t xml:space="preserve">Tuesday, March 24th at 7:00 P.M. for anyone interested in learning to use the AED at church.  You will not be </w:t>
                      </w:r>
                      <w:proofErr w:type="gramStart"/>
                      <w:r w:rsidRPr="001E6565">
                        <w:rPr>
                          <w:rFonts w:ascii="Times New Roman" w:hAnsi="Times New Roman"/>
                          <w:b/>
                          <w:color w:val="800080"/>
                          <w:szCs w:val="24"/>
                        </w:rPr>
                        <w:t>certified, but</w:t>
                      </w:r>
                      <w:proofErr w:type="gramEnd"/>
                      <w:r w:rsidRPr="001E6565">
                        <w:rPr>
                          <w:rFonts w:ascii="Times New Roman" w:hAnsi="Times New Roman"/>
                          <w:b/>
                          <w:color w:val="800080"/>
                          <w:szCs w:val="24"/>
                        </w:rPr>
                        <w:t xml:space="preserve"> trained on using the machine.  Please sign up on the main bulletin board for this </w:t>
                      </w:r>
                      <w:proofErr w:type="gramStart"/>
                      <w:r w:rsidRPr="001E6565">
                        <w:rPr>
                          <w:rFonts w:ascii="Times New Roman" w:hAnsi="Times New Roman"/>
                          <w:b/>
                          <w:color w:val="800080"/>
                          <w:szCs w:val="24"/>
                        </w:rPr>
                        <w:t>30 minute</w:t>
                      </w:r>
                      <w:proofErr w:type="gramEnd"/>
                      <w:r w:rsidRPr="001E6565">
                        <w:rPr>
                          <w:rFonts w:ascii="Times New Roman" w:hAnsi="Times New Roman"/>
                          <w:b/>
                          <w:color w:val="800080"/>
                          <w:szCs w:val="24"/>
                        </w:rPr>
                        <w:t xml:space="preserve"> class. All ushers are encouraged to attend.</w:t>
                      </w:r>
                    </w:p>
                    <w:p w14:paraId="619BF662" w14:textId="47603027" w:rsidR="00CE277A" w:rsidRPr="007274ED" w:rsidRDefault="00CE277A" w:rsidP="00CE277A">
                      <w:pPr>
                        <w:jc w:val="center"/>
                        <w:rPr>
                          <w:i/>
                          <w:color w:val="0066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84B" w:rsidRPr="00763821">
        <w:rPr>
          <w:noProof/>
          <w:color w:val="CC0099"/>
          <w:sz w:val="2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B97AAA6" wp14:editId="747A6630">
                <wp:simplePos x="0" y="0"/>
                <wp:positionH relativeFrom="column">
                  <wp:posOffset>4069080</wp:posOffset>
                </wp:positionH>
                <wp:positionV relativeFrom="paragraph">
                  <wp:posOffset>7228840</wp:posOffset>
                </wp:positionV>
                <wp:extent cx="2320290" cy="1021080"/>
                <wp:effectExtent l="0" t="0" r="22860" b="266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290" cy="1021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14D67" w14:textId="77777777" w:rsidR="00AD334C" w:rsidRDefault="00CA3D27" w:rsidP="00CA3D27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A3D27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Red Cross Blood Drive</w:t>
                            </w:r>
                          </w:p>
                          <w:p w14:paraId="1BE35105" w14:textId="77777777" w:rsidR="00CA3D27" w:rsidRDefault="00CA3D27" w:rsidP="00CA3D27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Tuesday, January 8th</w:t>
                            </w:r>
                          </w:p>
                          <w:p w14:paraId="7AA7F62B" w14:textId="77777777" w:rsidR="00CA3D27" w:rsidRDefault="00CA3D27" w:rsidP="00CA3D27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1:00 P.M. – 7:00 P.M.</w:t>
                            </w:r>
                          </w:p>
                          <w:p w14:paraId="189BC928" w14:textId="77777777" w:rsidR="00CA3D27" w:rsidRPr="00CA3D27" w:rsidRDefault="00CA3D27" w:rsidP="00CA3D27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Sign up today!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7AAA6" id="Text Box 16" o:spid="_x0000_s1047" type="#_x0000_t202" style="position:absolute;margin-left:320.4pt;margin-top:569.2pt;width:182.7pt;height:80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" filled="f" strokeweight=".5pt">
                <v:textbox>
                  <w:txbxContent>
                    <w:p w14:paraId="5C614D67" w14:textId="77777777" w:rsidR="00AD334C" w:rsidRDefault="00CA3D27" w:rsidP="00CA3D27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CA3D27">
                        <w:rPr>
                          <w:color w:val="FFFFFF" w:themeColor="background1"/>
                          <w:sz w:val="28"/>
                          <w:szCs w:val="28"/>
                        </w:rPr>
                        <w:t>Red Cross Blood Drive</w:t>
                      </w:r>
                    </w:p>
                    <w:p w14:paraId="1BE35105" w14:textId="77777777" w:rsidR="00CA3D27" w:rsidRDefault="00CA3D27" w:rsidP="00CA3D27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Tuesday, January 8th</w:t>
                      </w:r>
                    </w:p>
                    <w:p w14:paraId="7AA7F62B" w14:textId="77777777" w:rsidR="00CA3D27" w:rsidRDefault="00CA3D27" w:rsidP="00CA3D27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1:00 P.M. – 7:00 P.M.</w:t>
                      </w:r>
                    </w:p>
                    <w:p w14:paraId="189BC928" w14:textId="77777777" w:rsidR="00CA3D27" w:rsidRPr="00CA3D27" w:rsidRDefault="00CA3D27" w:rsidP="00CA3D27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Sign up today!</w:t>
                      </w:r>
                    </w:p>
                  </w:txbxContent>
                </v:textbox>
              </v:shape>
            </w:pict>
          </mc:Fallback>
        </mc:AlternateContent>
      </w:r>
      <w:r w:rsidR="00DA7E25" w:rsidRPr="00763821">
        <w:rPr>
          <w:noProof/>
          <w:color w:val="CC0099"/>
          <w:sz w:val="22"/>
        </w:rPr>
        <mc:AlternateContent>
          <mc:Choice Requires="wps">
            <w:drawing>
              <wp:anchor distT="0" distB="0" distL="114300" distR="114300" simplePos="0" relativeHeight="251617277" behindDoc="0" locked="0" layoutInCell="1" allowOverlap="1" wp14:anchorId="16AF2F02" wp14:editId="59AB2509">
                <wp:simplePos x="0" y="0"/>
                <wp:positionH relativeFrom="page">
                  <wp:posOffset>0</wp:posOffset>
                </wp:positionH>
                <wp:positionV relativeFrom="page">
                  <wp:posOffset>5039360</wp:posOffset>
                </wp:positionV>
                <wp:extent cx="7772400" cy="0"/>
                <wp:effectExtent l="9525" t="10160" r="9525" b="8890"/>
                <wp:wrapNone/>
                <wp:docPr id="1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3175" cap="rnd">
                          <a:solidFill>
                            <a:srgbClr val="C0C0C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B7228" id="Line 4" o:spid="_x0000_s1026" style="position:absolute;z-index:251617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96.8pt" to="612pt,3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" strokecolor="silver" strokeweight=".25pt">
                <v:stroke dashstyle="1 1" endcap="round"/>
                <w10:wrap anchorx="page" anchory="page"/>
              </v:line>
            </w:pict>
          </mc:Fallback>
        </mc:AlternateContent>
      </w:r>
      <w:r w:rsidR="00DA7E25" w:rsidRPr="00763821">
        <w:rPr>
          <w:noProof/>
          <w:color w:val="CC0099"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B8A4C9" wp14:editId="679676AD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11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17005" w14:textId="77777777" w:rsidR="005B7866" w:rsidRDefault="005B786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8A4C9" id="Text Box 220" o:spid="_x0000_s1048" type="#_x0000_t202" style="position:absolute;margin-left:200pt;margin-top:22pt;width:7.2pt;height:7.2pt;z-index:2516705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" filled="f" stroked="f">
                <v:textbox inset="0,0,0,0">
                  <w:txbxContent>
                    <w:p w14:paraId="07917005" w14:textId="77777777" w:rsidR="005B7866" w:rsidRDefault="005B7866"/>
                  </w:txbxContent>
                </v:textbox>
                <w10:wrap anchorx="page" anchory="page"/>
              </v:shape>
            </w:pict>
          </mc:Fallback>
        </mc:AlternateContent>
      </w:r>
      <w:r w:rsidR="00DA7E25" w:rsidRPr="00763821">
        <w:rPr>
          <w:noProof/>
          <w:color w:val="CC0099"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53CBE1" wp14:editId="33C121F9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8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49F86" w14:textId="77777777" w:rsidR="005B7866" w:rsidRDefault="005B786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3CBE1" id="Text Box 224" o:spid="_x0000_s1049" type="#_x0000_t202" style="position:absolute;margin-left:201pt;margin-top:213.8pt;width:7.2pt;height:7.2pt;z-index:25167257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" filled="f" stroked="f">
                <v:textbox inset="0,0,0,0">
                  <w:txbxContent>
                    <w:p w14:paraId="4CB49F86" w14:textId="77777777" w:rsidR="005B7866" w:rsidRDefault="005B7866"/>
                  </w:txbxContent>
                </v:textbox>
                <w10:wrap anchorx="page" anchory="page"/>
              </v:shape>
            </w:pict>
          </mc:Fallback>
        </mc:AlternateContent>
      </w:r>
      <w:r w:rsidR="00DA7E25" w:rsidRPr="00763821">
        <w:rPr>
          <w:noProof/>
          <w:color w:val="CC0099"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411FE2" wp14:editId="4470CD1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7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A7BEC" w14:textId="77777777" w:rsidR="005B7866" w:rsidRDefault="005B786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11FE2" id="Text Box 228" o:spid="_x0000_s1050" type="#_x0000_t202" style="position:absolute;margin-left:202pt;margin-top:362pt;width:7.2pt;height:7.2pt;z-index:2516736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" filled="f" stroked="f">
                <v:textbox inset="0,0,0,0">
                  <w:txbxContent>
                    <w:p w14:paraId="0F1A7BEC" w14:textId="77777777" w:rsidR="005B7866" w:rsidRDefault="005B7866"/>
                  </w:txbxContent>
                </v:textbox>
                <w10:wrap anchorx="page" anchory="page"/>
              </v:shape>
            </w:pict>
          </mc:Fallback>
        </mc:AlternateContent>
      </w:r>
    </w:p>
    <w:sectPr w:rsidR="00D06586" w:rsidRPr="00763821" w:rsidSect="002D11B4">
      <w:pgSz w:w="12240" w:h="15840" w:code="1"/>
      <w:pgMar w:top="1800" w:right="450" w:bottom="1800" w:left="45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in;height:2in" o:bullet="t">
        <v:imagedata r:id="rId1" o:title=""/>
      </v:shape>
    </w:pict>
  </w:numPicBullet>
  <w:numPicBullet w:numPicBulletId="1">
    <w:pict>
      <v:shape w14:anchorId="7DF79022" id="_x0000_i1033" type="#_x0000_t75" style="width:378pt;height:135.75pt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FF5C153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68E711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F967E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FD82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72E2F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94A48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0B20A6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36D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08692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A70D3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801028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572A2633"/>
    <w:multiLevelType w:val="hybridMultilevel"/>
    <w:tmpl w:val="3C2492FC"/>
    <w:lvl w:ilvl="0" w:tplc="580C38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2C6E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1E3E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F4C9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CCCF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52ED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AC86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E22A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E0AF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66D2645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6CD03F8D"/>
    <w:multiLevelType w:val="hybridMultilevel"/>
    <w:tmpl w:val="B156DC32"/>
    <w:lvl w:ilvl="0" w:tplc="D6ECA7D8">
      <w:start w:val="1"/>
      <w:numFmt w:val="bullet"/>
      <w:pStyle w:val="Lis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FF66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3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413"/>
    <w:rsid w:val="00016572"/>
    <w:rsid w:val="00016EAF"/>
    <w:rsid w:val="000563CC"/>
    <w:rsid w:val="00060F4A"/>
    <w:rsid w:val="000967FC"/>
    <w:rsid w:val="000B400F"/>
    <w:rsid w:val="000C6280"/>
    <w:rsid w:val="000D7E65"/>
    <w:rsid w:val="000E32BD"/>
    <w:rsid w:val="000F0F8C"/>
    <w:rsid w:val="000F1C8D"/>
    <w:rsid w:val="000F4A59"/>
    <w:rsid w:val="00146E53"/>
    <w:rsid w:val="00160573"/>
    <w:rsid w:val="00174345"/>
    <w:rsid w:val="00180858"/>
    <w:rsid w:val="001823C3"/>
    <w:rsid w:val="001A3C2C"/>
    <w:rsid w:val="001B55B5"/>
    <w:rsid w:val="001B7F58"/>
    <w:rsid w:val="001C76D2"/>
    <w:rsid w:val="001E6565"/>
    <w:rsid w:val="00201C60"/>
    <w:rsid w:val="002059CD"/>
    <w:rsid w:val="00213DB3"/>
    <w:rsid w:val="00215570"/>
    <w:rsid w:val="002174C2"/>
    <w:rsid w:val="00222913"/>
    <w:rsid w:val="00236358"/>
    <w:rsid w:val="00257AF8"/>
    <w:rsid w:val="002704AF"/>
    <w:rsid w:val="00276A90"/>
    <w:rsid w:val="00284F12"/>
    <w:rsid w:val="00285F07"/>
    <w:rsid w:val="0029061A"/>
    <w:rsid w:val="002A2079"/>
    <w:rsid w:val="002A343F"/>
    <w:rsid w:val="002C35F7"/>
    <w:rsid w:val="002D11B4"/>
    <w:rsid w:val="002F3C27"/>
    <w:rsid w:val="002F61DC"/>
    <w:rsid w:val="0031070C"/>
    <w:rsid w:val="003277A9"/>
    <w:rsid w:val="00327969"/>
    <w:rsid w:val="0033364F"/>
    <w:rsid w:val="00344EBC"/>
    <w:rsid w:val="00354DD0"/>
    <w:rsid w:val="0036565C"/>
    <w:rsid w:val="003763D1"/>
    <w:rsid w:val="00380B5D"/>
    <w:rsid w:val="00394ED5"/>
    <w:rsid w:val="003A0D5D"/>
    <w:rsid w:val="003B1BB6"/>
    <w:rsid w:val="003B67B6"/>
    <w:rsid w:val="003B7A97"/>
    <w:rsid w:val="00410DFE"/>
    <w:rsid w:val="004274C8"/>
    <w:rsid w:val="004326F5"/>
    <w:rsid w:val="00463FDF"/>
    <w:rsid w:val="00466126"/>
    <w:rsid w:val="0047793E"/>
    <w:rsid w:val="00484952"/>
    <w:rsid w:val="004A79F9"/>
    <w:rsid w:val="004C6542"/>
    <w:rsid w:val="004D697B"/>
    <w:rsid w:val="004E5413"/>
    <w:rsid w:val="004E7EC5"/>
    <w:rsid w:val="004F4093"/>
    <w:rsid w:val="005003DB"/>
    <w:rsid w:val="00502640"/>
    <w:rsid w:val="00504463"/>
    <w:rsid w:val="00516F08"/>
    <w:rsid w:val="00517698"/>
    <w:rsid w:val="00524BBD"/>
    <w:rsid w:val="00530862"/>
    <w:rsid w:val="00534A44"/>
    <w:rsid w:val="005478F3"/>
    <w:rsid w:val="0056009F"/>
    <w:rsid w:val="0056114C"/>
    <w:rsid w:val="00561680"/>
    <w:rsid w:val="005742AD"/>
    <w:rsid w:val="005807F0"/>
    <w:rsid w:val="00580816"/>
    <w:rsid w:val="005A3B4D"/>
    <w:rsid w:val="005B114A"/>
    <w:rsid w:val="005B5797"/>
    <w:rsid w:val="005B7866"/>
    <w:rsid w:val="005C07D3"/>
    <w:rsid w:val="00617560"/>
    <w:rsid w:val="00621E1F"/>
    <w:rsid w:val="006319D1"/>
    <w:rsid w:val="00641FBF"/>
    <w:rsid w:val="00672979"/>
    <w:rsid w:val="006844D1"/>
    <w:rsid w:val="00685F8D"/>
    <w:rsid w:val="006B145A"/>
    <w:rsid w:val="006B62C9"/>
    <w:rsid w:val="006D64B2"/>
    <w:rsid w:val="006E29F9"/>
    <w:rsid w:val="00701254"/>
    <w:rsid w:val="007058FE"/>
    <w:rsid w:val="0070671E"/>
    <w:rsid w:val="00712931"/>
    <w:rsid w:val="0071725C"/>
    <w:rsid w:val="00721DBF"/>
    <w:rsid w:val="007274ED"/>
    <w:rsid w:val="007412BF"/>
    <w:rsid w:val="0074386B"/>
    <w:rsid w:val="00751333"/>
    <w:rsid w:val="00763821"/>
    <w:rsid w:val="00776489"/>
    <w:rsid w:val="007A1611"/>
    <w:rsid w:val="007A4C2C"/>
    <w:rsid w:val="007A6666"/>
    <w:rsid w:val="007A6CFE"/>
    <w:rsid w:val="007B0A39"/>
    <w:rsid w:val="007C37E1"/>
    <w:rsid w:val="007D0838"/>
    <w:rsid w:val="007D138D"/>
    <w:rsid w:val="007E16A6"/>
    <w:rsid w:val="007E2E22"/>
    <w:rsid w:val="007F3FA8"/>
    <w:rsid w:val="00804564"/>
    <w:rsid w:val="00807D83"/>
    <w:rsid w:val="00822C5D"/>
    <w:rsid w:val="00836C6F"/>
    <w:rsid w:val="00853666"/>
    <w:rsid w:val="00880446"/>
    <w:rsid w:val="008947EE"/>
    <w:rsid w:val="008A0005"/>
    <w:rsid w:val="008B5412"/>
    <w:rsid w:val="008C7271"/>
    <w:rsid w:val="008D29DA"/>
    <w:rsid w:val="008F7AC3"/>
    <w:rsid w:val="00913593"/>
    <w:rsid w:val="00926C73"/>
    <w:rsid w:val="00927DE9"/>
    <w:rsid w:val="0093525C"/>
    <w:rsid w:val="009916DB"/>
    <w:rsid w:val="009C1FD0"/>
    <w:rsid w:val="009C453F"/>
    <w:rsid w:val="009E0970"/>
    <w:rsid w:val="009F18F4"/>
    <w:rsid w:val="00A07661"/>
    <w:rsid w:val="00A14490"/>
    <w:rsid w:val="00A16249"/>
    <w:rsid w:val="00A34EFD"/>
    <w:rsid w:val="00A3590E"/>
    <w:rsid w:val="00A448DC"/>
    <w:rsid w:val="00A719A1"/>
    <w:rsid w:val="00AC17D7"/>
    <w:rsid w:val="00AD334C"/>
    <w:rsid w:val="00B11426"/>
    <w:rsid w:val="00B323F9"/>
    <w:rsid w:val="00B43801"/>
    <w:rsid w:val="00B67A4F"/>
    <w:rsid w:val="00B70778"/>
    <w:rsid w:val="00B7279F"/>
    <w:rsid w:val="00BA584E"/>
    <w:rsid w:val="00BA7E32"/>
    <w:rsid w:val="00BD2793"/>
    <w:rsid w:val="00BE0341"/>
    <w:rsid w:val="00BE3414"/>
    <w:rsid w:val="00BF7708"/>
    <w:rsid w:val="00C1093F"/>
    <w:rsid w:val="00C117FA"/>
    <w:rsid w:val="00C134A4"/>
    <w:rsid w:val="00C45480"/>
    <w:rsid w:val="00C51439"/>
    <w:rsid w:val="00C63F0E"/>
    <w:rsid w:val="00C71EBD"/>
    <w:rsid w:val="00C80EC0"/>
    <w:rsid w:val="00CA3D27"/>
    <w:rsid w:val="00CB0026"/>
    <w:rsid w:val="00CB4450"/>
    <w:rsid w:val="00CE277A"/>
    <w:rsid w:val="00CE470C"/>
    <w:rsid w:val="00D06586"/>
    <w:rsid w:val="00D1684B"/>
    <w:rsid w:val="00D221D8"/>
    <w:rsid w:val="00D24979"/>
    <w:rsid w:val="00D33014"/>
    <w:rsid w:val="00D42BD7"/>
    <w:rsid w:val="00D46687"/>
    <w:rsid w:val="00D64279"/>
    <w:rsid w:val="00D67A88"/>
    <w:rsid w:val="00D76C36"/>
    <w:rsid w:val="00DA7E25"/>
    <w:rsid w:val="00DB2C6F"/>
    <w:rsid w:val="00DB41D0"/>
    <w:rsid w:val="00DC2396"/>
    <w:rsid w:val="00DD380D"/>
    <w:rsid w:val="00DE68B8"/>
    <w:rsid w:val="00EA6093"/>
    <w:rsid w:val="00EC2F74"/>
    <w:rsid w:val="00EC3FEA"/>
    <w:rsid w:val="00ED4B87"/>
    <w:rsid w:val="00ED5964"/>
    <w:rsid w:val="00F066EF"/>
    <w:rsid w:val="00F10072"/>
    <w:rsid w:val="00F27C88"/>
    <w:rsid w:val="00F340E7"/>
    <w:rsid w:val="00F37653"/>
    <w:rsid w:val="00F5243A"/>
    <w:rsid w:val="00F97CB4"/>
    <w:rsid w:val="00FA1232"/>
    <w:rsid w:val="00FD4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ebeeff,#e7ffe7,#c1f3ff,#d7f7ff,#98a3d7,#bfc9ff,#ffc,#d1f4f3"/>
    </o:shapedefaults>
    <o:shapelayout v:ext="edit">
      <o:idmap v:ext="edit" data="1"/>
    </o:shapelayout>
  </w:shapeDefaults>
  <w:decimalSymbol w:val="."/>
  <w:listSeparator w:val=","/>
  <w14:docId w14:val="3B606258"/>
  <w15:docId w15:val="{7E1D0BCD-21E4-4EDB-A260-B2B59B9CA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793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2793"/>
    <w:pPr>
      <w:keepNext/>
      <w:outlineLvl w:val="0"/>
    </w:pPr>
    <w:rPr>
      <w:b/>
      <w:color w:val="000080"/>
      <w:sz w:val="40"/>
      <w:szCs w:val="40"/>
    </w:rPr>
  </w:style>
  <w:style w:type="paragraph" w:styleId="Heading2">
    <w:name w:val="heading 2"/>
    <w:basedOn w:val="Normal"/>
    <w:next w:val="Normal"/>
    <w:link w:val="Heading2Char"/>
    <w:qFormat/>
    <w:rsid w:val="00BD2793"/>
    <w:pPr>
      <w:keepNext/>
      <w:outlineLvl w:val="1"/>
    </w:pPr>
    <w:rPr>
      <w:b/>
      <w:color w:val="000080"/>
      <w:sz w:val="32"/>
      <w:szCs w:val="32"/>
    </w:rPr>
  </w:style>
  <w:style w:type="paragraph" w:styleId="Heading3">
    <w:name w:val="heading 3"/>
    <w:basedOn w:val="Normal"/>
    <w:next w:val="Normal"/>
    <w:qFormat/>
    <w:rsid w:val="00213DB3"/>
    <w:pPr>
      <w:keepNext/>
      <w:outlineLvl w:val="2"/>
    </w:pPr>
    <w:rPr>
      <w:rFonts w:ascii="Palatino" w:hAnsi="Palatino"/>
      <w:sz w:val="28"/>
    </w:rPr>
  </w:style>
  <w:style w:type="paragraph" w:styleId="Heading4">
    <w:name w:val="heading 4"/>
    <w:basedOn w:val="Normal"/>
    <w:next w:val="Normal"/>
    <w:qFormat/>
    <w:rsid w:val="00213DB3"/>
    <w:pPr>
      <w:keepNext/>
      <w:outlineLvl w:val="3"/>
    </w:pPr>
    <w:rPr>
      <w:rFonts w:ascii="Palatino" w:hAnsi="Palatino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ascii="Comic Sans MS" w:hAnsi="Comic Sans MS"/>
      <w:color w:val="003300"/>
      <w:sz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color w:val="003300"/>
      <w:sz w:val="22"/>
    </w:rPr>
  </w:style>
  <w:style w:type="paragraph" w:styleId="Heading9">
    <w:name w:val="heading 9"/>
    <w:basedOn w:val="Normal"/>
    <w:next w:val="Normal"/>
    <w:qFormat/>
    <w:rsid w:val="006E29F9"/>
    <w:pPr>
      <w:keepNext/>
      <w:outlineLvl w:val="8"/>
    </w:pPr>
    <w:rPr>
      <w:i/>
      <w:color w:val="003366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eb">
    <w:name w:val="web"/>
    <w:basedOn w:val="Normal"/>
    <w:rsid w:val="00A34EFD"/>
    <w:pPr>
      <w:jc w:val="center"/>
    </w:pPr>
    <w:rPr>
      <w:color w:val="FF6600"/>
    </w:rPr>
  </w:style>
  <w:style w:type="paragraph" w:customStyle="1" w:styleId="CaptionText">
    <w:name w:val="Caption Text"/>
    <w:basedOn w:val="Normal"/>
    <w:rsid w:val="00A34EFD"/>
    <w:pPr>
      <w:spacing w:line="240" w:lineRule="atLeast"/>
      <w:jc w:val="center"/>
    </w:pPr>
    <w:rPr>
      <w:i/>
      <w:color w:val="33CCCC"/>
      <w:sz w:val="18"/>
    </w:rPr>
  </w:style>
  <w:style w:type="paragraph" w:customStyle="1" w:styleId="ReturnAddress">
    <w:name w:val="Return Address"/>
    <w:basedOn w:val="Normal"/>
    <w:rsid w:val="00A34EFD"/>
    <w:pPr>
      <w:spacing w:line="220" w:lineRule="exact"/>
      <w:jc w:val="center"/>
    </w:pPr>
    <w:rPr>
      <w:sz w:val="18"/>
    </w:rPr>
  </w:style>
  <w:style w:type="paragraph" w:customStyle="1" w:styleId="VolumeandIssue">
    <w:name w:val="Volume and Issue"/>
    <w:basedOn w:val="Normal"/>
    <w:rsid w:val="00776489"/>
    <w:pPr>
      <w:spacing w:line="240" w:lineRule="atLeast"/>
    </w:pPr>
    <w:rPr>
      <w:b/>
      <w:color w:val="FF6600"/>
      <w:spacing w:val="20"/>
      <w:sz w:val="16"/>
      <w:szCs w:val="16"/>
    </w:rPr>
  </w:style>
  <w:style w:type="paragraph" w:customStyle="1" w:styleId="Masthead">
    <w:name w:val="Masthead"/>
    <w:basedOn w:val="Heading1"/>
    <w:rsid w:val="00776489"/>
    <w:pPr>
      <w:jc w:val="center"/>
    </w:pPr>
    <w:rPr>
      <w:color w:val="FFFFFF"/>
      <w:sz w:val="56"/>
      <w:szCs w:val="56"/>
    </w:rPr>
  </w:style>
  <w:style w:type="paragraph" w:styleId="List">
    <w:name w:val="List"/>
    <w:basedOn w:val="Normal"/>
    <w:rsid w:val="00A34EFD"/>
    <w:pPr>
      <w:numPr>
        <w:numId w:val="12"/>
      </w:numPr>
    </w:pPr>
    <w:rPr>
      <w:sz w:val="22"/>
    </w:rPr>
  </w:style>
  <w:style w:type="paragraph" w:styleId="TOCHeading">
    <w:name w:val="TOC Heading"/>
    <w:basedOn w:val="Normal"/>
    <w:qFormat/>
    <w:rsid w:val="00913593"/>
    <w:pPr>
      <w:spacing w:after="120" w:line="240" w:lineRule="atLeast"/>
    </w:pPr>
    <w:rPr>
      <w:b/>
      <w:color w:val="000080"/>
      <w:sz w:val="20"/>
    </w:rPr>
  </w:style>
  <w:style w:type="paragraph" w:customStyle="1" w:styleId="TOCText">
    <w:name w:val="TOC Text"/>
    <w:basedOn w:val="Normal"/>
    <w:rsid w:val="00BD2793"/>
    <w:pPr>
      <w:tabs>
        <w:tab w:val="right" w:pos="2250"/>
      </w:tabs>
      <w:spacing w:line="360" w:lineRule="exact"/>
    </w:pPr>
    <w:rPr>
      <w:color w:val="000080"/>
      <w:sz w:val="16"/>
      <w:szCs w:val="16"/>
    </w:rPr>
  </w:style>
  <w:style w:type="paragraph" w:customStyle="1" w:styleId="PageTitle">
    <w:name w:val="Page Title"/>
    <w:basedOn w:val="Normal"/>
    <w:rsid w:val="00BD2793"/>
    <w:pPr>
      <w:jc w:val="right"/>
    </w:pPr>
    <w:rPr>
      <w:b/>
      <w:color w:val="FFFFFF"/>
      <w:sz w:val="28"/>
    </w:rPr>
  </w:style>
  <w:style w:type="character" w:styleId="PageNumber">
    <w:name w:val="page number"/>
    <w:rsid w:val="00BD2793"/>
    <w:rPr>
      <w:b/>
      <w:color w:val="FFFFFF"/>
      <w:sz w:val="28"/>
      <w:lang w:val="en-US"/>
    </w:rPr>
  </w:style>
  <w:style w:type="paragraph" w:customStyle="1" w:styleId="Pullquote">
    <w:name w:val="Pullquote"/>
    <w:basedOn w:val="Normal"/>
    <w:rsid w:val="00A34EFD"/>
    <w:pPr>
      <w:spacing w:line="360" w:lineRule="atLeast"/>
      <w:jc w:val="right"/>
    </w:pPr>
    <w:rPr>
      <w:i/>
      <w:color w:val="FF5050"/>
    </w:rPr>
  </w:style>
  <w:style w:type="paragraph" w:customStyle="1" w:styleId="MailingAddress">
    <w:name w:val="Mailing Address"/>
    <w:basedOn w:val="Normal"/>
    <w:rsid w:val="00BD2793"/>
    <w:pPr>
      <w:spacing w:line="280" w:lineRule="atLeast"/>
    </w:pPr>
    <w:rPr>
      <w:rFonts w:ascii="Arial" w:hAnsi="Arial"/>
      <w:b/>
      <w:caps/>
    </w:rPr>
  </w:style>
  <w:style w:type="paragraph" w:styleId="BalloonText">
    <w:name w:val="Balloon Text"/>
    <w:basedOn w:val="Normal"/>
    <w:semiHidden/>
    <w:rsid w:val="00410DFE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Normal"/>
    <w:rsid w:val="00CB0026"/>
    <w:pPr>
      <w:spacing w:after="120"/>
    </w:pPr>
    <w:rPr>
      <w:sz w:val="20"/>
    </w:rPr>
  </w:style>
  <w:style w:type="character" w:customStyle="1" w:styleId="ElisabethKeating">
    <w:name w:val="Elisabeth Keating"/>
    <w:basedOn w:val="DefaultParagraphFont"/>
    <w:semiHidden/>
    <w:rsid w:val="00F10072"/>
    <w:rPr>
      <w:rFonts w:ascii="Arial" w:hAnsi="Arial" w:cs="Arial"/>
      <w:color w:val="00008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E5413"/>
    <w:rPr>
      <w:color w:val="0000FF" w:themeColor="hyperlink"/>
      <w:u w:val="single"/>
    </w:rPr>
  </w:style>
  <w:style w:type="character" w:customStyle="1" w:styleId="Heading1Char">
    <w:name w:val="Heading 1 Char"/>
    <w:link w:val="Heading1"/>
    <w:uiPriority w:val="9"/>
    <w:rsid w:val="005A3B4D"/>
    <w:rPr>
      <w:rFonts w:ascii="Trebuchet MS" w:eastAsia="Times New Roman" w:hAnsi="Trebuchet MS"/>
      <w:b/>
      <w:color w:val="000080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4A79F9"/>
    <w:rPr>
      <w:rFonts w:ascii="Trebuchet MS" w:eastAsia="Times New Roman" w:hAnsi="Trebuchet MS"/>
      <w:b/>
      <w:color w:val="00008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5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fontTable" Target="fontTable.xml"/><Relationship Id="rId5" Type="http://schemas.openxmlformats.org/officeDocument/2006/relationships/image" Target="media/image3.png"/><Relationship Id="rId10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nise\AppData\Roaming\Microsoft\Templates\School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School newsletter</Template>
  <TotalTime>361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</dc:creator>
  <cp:lastModifiedBy>denise</cp:lastModifiedBy>
  <cp:revision>10</cp:revision>
  <cp:lastPrinted>2020-02-19T17:37:00Z</cp:lastPrinted>
  <dcterms:created xsi:type="dcterms:W3CDTF">2020-02-18T18:44:00Z</dcterms:created>
  <dcterms:modified xsi:type="dcterms:W3CDTF">2020-03-18T18:35:00Z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TC010182551033</vt:lpwstr>
  </property>
</Properties>
</file>